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54D59" w14:textId="0D1D23F2" w:rsidR="00C152CC" w:rsidRDefault="00C152CC" w:rsidP="00C152CC">
      <w:pPr>
        <w:rPr>
          <w:rFonts w:ascii="Dunant Light" w:hAnsi="Dunant Light"/>
          <w:color w:val="B70E0C"/>
          <w:sz w:val="70"/>
          <w:szCs w:val="70"/>
        </w:rPr>
      </w:pPr>
      <w:r>
        <w:rPr>
          <w:rFonts w:ascii="Dunant" w:hAnsi="Dunant"/>
          <w:b/>
          <w:color w:val="B70E0C"/>
          <w:sz w:val="70"/>
          <w:szCs w:val="70"/>
        </w:rPr>
        <w:t xml:space="preserve">BUNDESJUGENDCAMP 2024 </w:t>
      </w:r>
      <w:r>
        <w:rPr>
          <w:rFonts w:ascii="Dunant Light" w:hAnsi="Dunant Light"/>
          <w:color w:val="B70E0C"/>
          <w:sz w:val="70"/>
          <w:szCs w:val="70"/>
        </w:rPr>
        <w:t>BETTER TOGETHER</w:t>
      </w:r>
    </w:p>
    <w:p w14:paraId="30253E14" w14:textId="4DA1EA27" w:rsidR="00C152CC" w:rsidRDefault="00C152CC" w:rsidP="00C152CC">
      <w:pPr>
        <w:rPr>
          <w:rFonts w:ascii="Dunant Medium" w:hAnsi="Dunant Medium"/>
          <w:sz w:val="32"/>
          <w:szCs w:val="32"/>
        </w:rPr>
      </w:pPr>
      <w:r>
        <w:rPr>
          <w:rFonts w:ascii="Dunant Medium" w:hAnsi="Dunant Medium"/>
          <w:sz w:val="32"/>
          <w:szCs w:val="32"/>
        </w:rPr>
        <w:t>Informationen für Erziehungsberechtigte</w:t>
      </w:r>
    </w:p>
    <w:p w14:paraId="1FCB4ABA" w14:textId="77777777" w:rsidR="00C152CC" w:rsidRPr="00304396" w:rsidRDefault="00C152CC" w:rsidP="00304396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</w:p>
    <w:p w14:paraId="629A9013" w14:textId="387C208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>Das 1</w:t>
      </w:r>
      <w:r w:rsidRPr="00304396">
        <w:rPr>
          <w:rFonts w:ascii="Dunant" w:hAnsi="Dunant" w:cs="Verdana"/>
          <w:sz w:val="22"/>
          <w:szCs w:val="22"/>
        </w:rPr>
        <w:t>5</w:t>
      </w:r>
      <w:r w:rsidRPr="00C152CC">
        <w:rPr>
          <w:rFonts w:ascii="Dunant" w:hAnsi="Dunant" w:cs="Verdana"/>
          <w:sz w:val="22"/>
          <w:szCs w:val="22"/>
        </w:rPr>
        <w:t>. Bundesjugend</w:t>
      </w:r>
      <w:r w:rsidRPr="00304396">
        <w:rPr>
          <w:rFonts w:ascii="Dunant" w:hAnsi="Dunant" w:cs="Verdana"/>
          <w:sz w:val="22"/>
          <w:szCs w:val="22"/>
        </w:rPr>
        <w:t>camp</w:t>
      </w:r>
      <w:r w:rsidRPr="00C152CC">
        <w:rPr>
          <w:rFonts w:ascii="Dunant" w:hAnsi="Dunant" w:cs="Verdana"/>
          <w:sz w:val="22"/>
          <w:szCs w:val="22"/>
        </w:rPr>
        <w:t xml:space="preserve"> für Jugendgruppen findet in der Zeit von Donnerstag, de</w:t>
      </w:r>
      <w:r w:rsidRPr="00304396">
        <w:rPr>
          <w:rFonts w:ascii="Dunant" w:hAnsi="Dunant" w:cs="Verdana"/>
          <w:sz w:val="22"/>
          <w:szCs w:val="22"/>
        </w:rPr>
        <w:t>m</w:t>
      </w:r>
      <w:r w:rsidRPr="00C152CC">
        <w:rPr>
          <w:rFonts w:ascii="Dunant" w:hAnsi="Dunant" w:cs="Verdana"/>
          <w:sz w:val="22"/>
          <w:szCs w:val="22"/>
        </w:rPr>
        <w:t xml:space="preserve"> 1</w:t>
      </w:r>
      <w:r w:rsidRPr="00304396">
        <w:rPr>
          <w:rFonts w:ascii="Dunant" w:hAnsi="Dunant" w:cs="Verdana"/>
          <w:sz w:val="22"/>
          <w:szCs w:val="22"/>
        </w:rPr>
        <w:t>8</w:t>
      </w:r>
      <w:r w:rsidRPr="00C152CC">
        <w:rPr>
          <w:rFonts w:ascii="Dunant" w:hAnsi="Dunant" w:cs="Verdana"/>
          <w:sz w:val="22"/>
          <w:szCs w:val="22"/>
        </w:rPr>
        <w:t>. Juli bis Sonntag, de</w:t>
      </w:r>
      <w:r w:rsidRPr="00304396">
        <w:rPr>
          <w:rFonts w:ascii="Dunant" w:hAnsi="Dunant" w:cs="Verdana"/>
          <w:sz w:val="22"/>
          <w:szCs w:val="22"/>
        </w:rPr>
        <w:t>m</w:t>
      </w:r>
      <w:r w:rsidRPr="00C152CC">
        <w:rPr>
          <w:rFonts w:ascii="Dunant" w:hAnsi="Dunant" w:cs="Verdana"/>
          <w:sz w:val="22"/>
          <w:szCs w:val="22"/>
        </w:rPr>
        <w:t xml:space="preserve"> </w:t>
      </w:r>
      <w:r w:rsidRPr="00304396">
        <w:rPr>
          <w:rFonts w:ascii="Dunant" w:hAnsi="Dunant" w:cs="Verdana"/>
          <w:sz w:val="22"/>
          <w:szCs w:val="22"/>
        </w:rPr>
        <w:t>21</w:t>
      </w:r>
      <w:r w:rsidRPr="00C152CC">
        <w:rPr>
          <w:rFonts w:ascii="Dunant" w:hAnsi="Dunant" w:cs="Verdana"/>
          <w:sz w:val="22"/>
          <w:szCs w:val="22"/>
        </w:rPr>
        <w:t>. Juli 20</w:t>
      </w:r>
      <w:r w:rsidRPr="00304396">
        <w:rPr>
          <w:rFonts w:ascii="Dunant" w:hAnsi="Dunant" w:cs="Verdana"/>
          <w:sz w:val="22"/>
          <w:szCs w:val="22"/>
        </w:rPr>
        <w:t>24</w:t>
      </w:r>
      <w:r w:rsidRPr="00C152CC">
        <w:rPr>
          <w:rFonts w:ascii="Dunant" w:hAnsi="Dunant" w:cs="Verdana"/>
          <w:sz w:val="22"/>
          <w:szCs w:val="22"/>
        </w:rPr>
        <w:t xml:space="preserve"> in </w:t>
      </w:r>
      <w:r w:rsidRPr="00304396">
        <w:rPr>
          <w:rFonts w:ascii="Dunant" w:hAnsi="Dunant" w:cs="Verdana"/>
          <w:sz w:val="22"/>
          <w:szCs w:val="22"/>
        </w:rPr>
        <w:t>Graz</w:t>
      </w:r>
      <w:r w:rsidRPr="00C152CC">
        <w:rPr>
          <w:rFonts w:ascii="Dunant" w:hAnsi="Dunant" w:cs="Verdana"/>
          <w:sz w:val="22"/>
          <w:szCs w:val="22"/>
        </w:rPr>
        <w:t xml:space="preserve">, </w:t>
      </w:r>
      <w:r w:rsidRPr="00304396">
        <w:rPr>
          <w:rFonts w:ascii="Dunant" w:hAnsi="Dunant" w:cs="Verdana"/>
          <w:sz w:val="22"/>
          <w:szCs w:val="22"/>
        </w:rPr>
        <w:t>Steiermark</w:t>
      </w:r>
      <w:r w:rsidRPr="00C152CC">
        <w:rPr>
          <w:rFonts w:ascii="Dunant" w:hAnsi="Dunant" w:cs="Verdana"/>
          <w:sz w:val="22"/>
          <w:szCs w:val="22"/>
        </w:rPr>
        <w:t xml:space="preserve"> statt.</w:t>
      </w:r>
    </w:p>
    <w:p w14:paraId="5E961FD0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</w:p>
    <w:p w14:paraId="404F5284" w14:textId="1385B89F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>Ziel des Bundesjugend</w:t>
      </w:r>
      <w:r w:rsidRPr="00304396">
        <w:rPr>
          <w:rFonts w:ascii="Dunant" w:hAnsi="Dunant" w:cs="Verdana"/>
          <w:sz w:val="22"/>
          <w:szCs w:val="22"/>
        </w:rPr>
        <w:t>camps</w:t>
      </w:r>
      <w:r w:rsidRPr="00C152CC">
        <w:rPr>
          <w:rFonts w:ascii="Dunant" w:hAnsi="Dunant" w:cs="Verdana"/>
          <w:sz w:val="22"/>
          <w:szCs w:val="22"/>
        </w:rPr>
        <w:t xml:space="preserve"> ist es, den </w:t>
      </w:r>
      <w:proofErr w:type="spellStart"/>
      <w:r w:rsidRPr="00C152CC">
        <w:rPr>
          <w:rFonts w:ascii="Dunant" w:hAnsi="Dunant" w:cs="Verdana"/>
          <w:sz w:val="22"/>
          <w:szCs w:val="22"/>
        </w:rPr>
        <w:t>Teilnehmer</w:t>
      </w:r>
      <w:r w:rsidR="00C61E04">
        <w:rPr>
          <w:rFonts w:ascii="Dunant" w:hAnsi="Dunant" w:cs="Verdana"/>
          <w:sz w:val="22"/>
          <w:szCs w:val="22"/>
        </w:rPr>
        <w:t>:i</w:t>
      </w:r>
      <w:r w:rsidRPr="00C152CC">
        <w:rPr>
          <w:rFonts w:ascii="Dunant" w:hAnsi="Dunant" w:cs="Verdana"/>
          <w:sz w:val="22"/>
          <w:szCs w:val="22"/>
        </w:rPr>
        <w:t>nnen</w:t>
      </w:r>
      <w:proofErr w:type="spellEnd"/>
      <w:r w:rsidRPr="00C152CC">
        <w:rPr>
          <w:rFonts w:ascii="Dunant" w:hAnsi="Dunant" w:cs="Verdana"/>
          <w:sz w:val="22"/>
          <w:szCs w:val="22"/>
        </w:rPr>
        <w:t xml:space="preserve"> mit Spiel, Spaß und Spannung den Rotkreuz- und Rothalbmondgedanken näher zu bringen und bundesweite Freundschaften zu schließen. Zusätzlich wird im Rahmen des Bundesjugend</w:t>
      </w:r>
      <w:r w:rsidR="00C61E04">
        <w:rPr>
          <w:rFonts w:ascii="Dunant" w:hAnsi="Dunant" w:cs="Verdana"/>
          <w:sz w:val="22"/>
          <w:szCs w:val="22"/>
        </w:rPr>
        <w:t>camps</w:t>
      </w:r>
      <w:r w:rsidRPr="00C152CC">
        <w:rPr>
          <w:rFonts w:ascii="Dunant" w:hAnsi="Dunant" w:cs="Verdana"/>
          <w:sz w:val="22"/>
          <w:szCs w:val="22"/>
        </w:rPr>
        <w:t xml:space="preserve"> der </w:t>
      </w:r>
      <w:r w:rsidRPr="00304396">
        <w:rPr>
          <w:rFonts w:ascii="Dunant" w:hAnsi="Dunant" w:cs="Verdana"/>
          <w:sz w:val="22"/>
          <w:szCs w:val="22"/>
        </w:rPr>
        <w:t>Jugendrotkreuz-</w:t>
      </w:r>
      <w:proofErr w:type="spellStart"/>
      <w:r w:rsidRPr="00C152CC">
        <w:rPr>
          <w:rFonts w:ascii="Dunant" w:hAnsi="Dunant" w:cs="Verdana"/>
          <w:sz w:val="22"/>
          <w:szCs w:val="22"/>
        </w:rPr>
        <w:t>Bundesbewerb</w:t>
      </w:r>
      <w:proofErr w:type="spellEnd"/>
      <w:r w:rsidRPr="00C152CC">
        <w:rPr>
          <w:rFonts w:ascii="Dunant" w:hAnsi="Dunant" w:cs="Verdana"/>
          <w:sz w:val="22"/>
          <w:szCs w:val="22"/>
        </w:rPr>
        <w:t xml:space="preserve"> ausgetragen. Hier messen sich Jugendgruppenmitglieder im Alter zwischen 10 und 17 Jahren und können ihr Wissen unter Beweis stellen.</w:t>
      </w:r>
    </w:p>
    <w:p w14:paraId="3E1D77A2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</w:p>
    <w:p w14:paraId="0B8347FD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b/>
          <w:bCs/>
          <w:sz w:val="22"/>
          <w:szCs w:val="22"/>
        </w:rPr>
      </w:pPr>
      <w:r w:rsidRPr="00C152CC">
        <w:rPr>
          <w:rFonts w:ascii="Dunant" w:hAnsi="Dunant" w:cs="Verdana"/>
          <w:b/>
          <w:bCs/>
          <w:sz w:val="22"/>
          <w:szCs w:val="22"/>
        </w:rPr>
        <w:t>Unterbringung</w:t>
      </w:r>
    </w:p>
    <w:p w14:paraId="466D68FC" w14:textId="552B961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>Als Veranstaltungsort des Bundesjugend</w:t>
      </w:r>
      <w:r w:rsidRPr="00304396">
        <w:rPr>
          <w:rFonts w:ascii="Dunant" w:hAnsi="Dunant" w:cs="Verdana"/>
          <w:sz w:val="22"/>
          <w:szCs w:val="22"/>
        </w:rPr>
        <w:t>camps</w:t>
      </w:r>
      <w:r w:rsidRPr="00C152CC">
        <w:rPr>
          <w:rFonts w:ascii="Dunant" w:hAnsi="Dunant" w:cs="Verdana"/>
          <w:sz w:val="22"/>
          <w:szCs w:val="22"/>
        </w:rPr>
        <w:t xml:space="preserve"> 20</w:t>
      </w:r>
      <w:r w:rsidRPr="00304396">
        <w:rPr>
          <w:rFonts w:ascii="Dunant" w:hAnsi="Dunant" w:cs="Verdana"/>
          <w:sz w:val="22"/>
          <w:szCs w:val="22"/>
        </w:rPr>
        <w:t>24</w:t>
      </w:r>
      <w:r w:rsidRPr="00C152CC">
        <w:rPr>
          <w:rFonts w:ascii="Dunant" w:hAnsi="Dunant" w:cs="Verdana"/>
          <w:sz w:val="22"/>
          <w:szCs w:val="22"/>
        </w:rPr>
        <w:t xml:space="preserve"> bietet d</w:t>
      </w:r>
      <w:r w:rsidRPr="00304396">
        <w:rPr>
          <w:rFonts w:ascii="Dunant" w:hAnsi="Dunant" w:cs="Verdana"/>
          <w:sz w:val="22"/>
          <w:szCs w:val="22"/>
        </w:rPr>
        <w:t xml:space="preserve">er Bildungscampus </w:t>
      </w:r>
      <w:proofErr w:type="spellStart"/>
      <w:r w:rsidRPr="00304396">
        <w:rPr>
          <w:rFonts w:ascii="Dunant" w:hAnsi="Dunant" w:cs="Verdana"/>
          <w:sz w:val="22"/>
          <w:szCs w:val="22"/>
        </w:rPr>
        <w:t>Algersdorf</w:t>
      </w:r>
      <w:proofErr w:type="spellEnd"/>
      <w:r w:rsidRPr="00C152CC">
        <w:rPr>
          <w:rFonts w:ascii="Dunant" w:hAnsi="Dunant" w:cs="Verdana"/>
          <w:sz w:val="22"/>
          <w:szCs w:val="22"/>
        </w:rPr>
        <w:t xml:space="preserve"> </w:t>
      </w:r>
      <w:r w:rsidRPr="00304396">
        <w:rPr>
          <w:rFonts w:ascii="Dunant" w:hAnsi="Dunant" w:cs="Verdana"/>
          <w:sz w:val="22"/>
          <w:szCs w:val="22"/>
        </w:rPr>
        <w:t>und die Stadt Graz</w:t>
      </w:r>
      <w:r w:rsidRPr="00C152CC">
        <w:rPr>
          <w:rFonts w:ascii="Dunant" w:hAnsi="Dunant" w:cs="Verdana"/>
          <w:sz w:val="22"/>
          <w:szCs w:val="22"/>
        </w:rPr>
        <w:t xml:space="preserve"> eine ideale Basis, um allen Kindern, Jugendlichen und </w:t>
      </w:r>
      <w:proofErr w:type="spellStart"/>
      <w:r w:rsidRPr="00C152CC">
        <w:rPr>
          <w:rFonts w:ascii="Dunant" w:hAnsi="Dunant" w:cs="Verdana"/>
          <w:sz w:val="22"/>
          <w:szCs w:val="22"/>
        </w:rPr>
        <w:t>Gruppenleiter</w:t>
      </w:r>
      <w:r w:rsidRPr="00304396">
        <w:rPr>
          <w:rFonts w:ascii="Dunant" w:hAnsi="Dunant" w:cs="Verdana"/>
          <w:sz w:val="22"/>
          <w:szCs w:val="22"/>
        </w:rPr>
        <w:t>:i</w:t>
      </w:r>
      <w:r w:rsidRPr="00C152CC">
        <w:rPr>
          <w:rFonts w:ascii="Dunant" w:hAnsi="Dunant" w:cs="Verdana"/>
          <w:sz w:val="22"/>
          <w:szCs w:val="22"/>
        </w:rPr>
        <w:t>nnen</w:t>
      </w:r>
      <w:proofErr w:type="spellEnd"/>
      <w:r w:rsidRPr="00C152CC">
        <w:rPr>
          <w:rFonts w:ascii="Dunant" w:hAnsi="Dunant" w:cs="Verdana"/>
          <w:sz w:val="22"/>
          <w:szCs w:val="22"/>
        </w:rPr>
        <w:t xml:space="preserve"> sowie auch den </w:t>
      </w:r>
      <w:proofErr w:type="spellStart"/>
      <w:r w:rsidRPr="00C152CC">
        <w:rPr>
          <w:rFonts w:ascii="Dunant" w:hAnsi="Dunant" w:cs="Verdana"/>
          <w:sz w:val="22"/>
          <w:szCs w:val="22"/>
        </w:rPr>
        <w:t>Mitarbeiter</w:t>
      </w:r>
      <w:r w:rsidRPr="00304396">
        <w:rPr>
          <w:rFonts w:ascii="Dunant" w:hAnsi="Dunant" w:cs="Verdana"/>
          <w:sz w:val="22"/>
          <w:szCs w:val="22"/>
        </w:rPr>
        <w:t>:i</w:t>
      </w:r>
      <w:r w:rsidRPr="00C152CC">
        <w:rPr>
          <w:rFonts w:ascii="Dunant" w:hAnsi="Dunant" w:cs="Verdana"/>
          <w:sz w:val="22"/>
          <w:szCs w:val="22"/>
        </w:rPr>
        <w:t>nnen</w:t>
      </w:r>
      <w:proofErr w:type="spellEnd"/>
      <w:r w:rsidRPr="00C152CC">
        <w:rPr>
          <w:rFonts w:ascii="Dunant" w:hAnsi="Dunant" w:cs="Verdana"/>
          <w:sz w:val="22"/>
          <w:szCs w:val="22"/>
        </w:rPr>
        <w:t xml:space="preserve"> vier unvergessliche Tage zu bereiten. </w:t>
      </w:r>
    </w:p>
    <w:p w14:paraId="6E616E99" w14:textId="607E6ABC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>Die Übernachtung erfolgt</w:t>
      </w:r>
      <w:r w:rsidRPr="00304396">
        <w:rPr>
          <w:rFonts w:ascii="Dunant" w:hAnsi="Dunant" w:cs="Verdana"/>
          <w:sz w:val="22"/>
          <w:szCs w:val="22"/>
        </w:rPr>
        <w:t xml:space="preserve"> nach Wahl der Jugendgruppe </w:t>
      </w:r>
      <w:r w:rsidRPr="00C152CC">
        <w:rPr>
          <w:rFonts w:ascii="Dunant" w:hAnsi="Dunant" w:cs="Verdana"/>
          <w:sz w:val="22"/>
          <w:szCs w:val="22"/>
        </w:rPr>
        <w:t xml:space="preserve">in Klassenzimmern </w:t>
      </w:r>
      <w:r w:rsidRPr="00304396">
        <w:rPr>
          <w:rFonts w:ascii="Dunant" w:hAnsi="Dunant" w:cs="Verdana"/>
          <w:sz w:val="22"/>
          <w:szCs w:val="22"/>
        </w:rPr>
        <w:t>oder in Zelten</w:t>
      </w:r>
      <w:r w:rsidRPr="00C152CC">
        <w:rPr>
          <w:rFonts w:ascii="Dunant" w:hAnsi="Dunant" w:cs="Verdana"/>
          <w:sz w:val="22"/>
          <w:szCs w:val="22"/>
        </w:rPr>
        <w:t>. Eine Liste über mitzubringende Gegenstände ist dieser Ausschreibung beigelegt.</w:t>
      </w:r>
    </w:p>
    <w:p w14:paraId="2ADCE8BB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</w:p>
    <w:p w14:paraId="77D91F3A" w14:textId="525ACCAB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b/>
          <w:bCs/>
          <w:sz w:val="22"/>
          <w:szCs w:val="22"/>
        </w:rPr>
      </w:pPr>
      <w:r w:rsidRPr="00304396">
        <w:rPr>
          <w:rFonts w:ascii="Dunant" w:hAnsi="Dunant" w:cs="Verdana"/>
          <w:b/>
          <w:bCs/>
          <w:sz w:val="22"/>
          <w:szCs w:val="22"/>
        </w:rPr>
        <w:t>Teilnahmebeitrag</w:t>
      </w:r>
    </w:p>
    <w:p w14:paraId="5F8FF758" w14:textId="6E9942FE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 xml:space="preserve">Der </w:t>
      </w:r>
      <w:r w:rsidRPr="00304396">
        <w:rPr>
          <w:rFonts w:ascii="Dunant" w:hAnsi="Dunant" w:cs="Verdana"/>
          <w:sz w:val="22"/>
          <w:szCs w:val="22"/>
        </w:rPr>
        <w:t>Teilnahmebeitrag</w:t>
      </w:r>
      <w:r w:rsidRPr="00C152CC">
        <w:rPr>
          <w:rFonts w:ascii="Dunant" w:hAnsi="Dunant" w:cs="Verdana"/>
          <w:sz w:val="22"/>
          <w:szCs w:val="22"/>
        </w:rPr>
        <w:t xml:space="preserve"> pro Person beträgt </w:t>
      </w:r>
      <w:r w:rsidRPr="00304396">
        <w:rPr>
          <w:rFonts w:ascii="Dunant" w:hAnsi="Dunant" w:cs="Verdana"/>
          <w:sz w:val="22"/>
          <w:szCs w:val="22"/>
        </w:rPr>
        <w:t>€</w:t>
      </w:r>
      <w:r w:rsidRPr="00C152CC">
        <w:rPr>
          <w:rFonts w:ascii="Dunant" w:hAnsi="Dunant" w:cs="Verdana"/>
          <w:sz w:val="22"/>
          <w:szCs w:val="22"/>
        </w:rPr>
        <w:t xml:space="preserve"> </w:t>
      </w:r>
      <w:r w:rsidRPr="00304396">
        <w:rPr>
          <w:rFonts w:ascii="Dunant" w:hAnsi="Dunant" w:cs="Verdana"/>
          <w:sz w:val="22"/>
          <w:szCs w:val="22"/>
        </w:rPr>
        <w:t>7</w:t>
      </w:r>
      <w:r w:rsidRPr="00C152CC">
        <w:rPr>
          <w:rFonts w:ascii="Dunant" w:hAnsi="Dunant" w:cs="Verdana"/>
          <w:sz w:val="22"/>
          <w:szCs w:val="22"/>
        </w:rPr>
        <w:t>5,-</w:t>
      </w:r>
      <w:r w:rsidRPr="00304396">
        <w:rPr>
          <w:rFonts w:ascii="Dunant" w:hAnsi="Dunant" w:cs="Verdana"/>
          <w:sz w:val="22"/>
          <w:szCs w:val="22"/>
        </w:rPr>
        <w:t>-</w:t>
      </w:r>
      <w:r w:rsidRPr="00C152CC">
        <w:rPr>
          <w:rFonts w:ascii="Dunant" w:hAnsi="Dunant" w:cs="Verdana"/>
          <w:sz w:val="22"/>
          <w:szCs w:val="22"/>
        </w:rPr>
        <w:t xml:space="preserve"> für die Übernachtung, die Verpflegung, den </w:t>
      </w:r>
      <w:proofErr w:type="spellStart"/>
      <w:r w:rsidRPr="00C152CC">
        <w:rPr>
          <w:rFonts w:ascii="Dunant" w:hAnsi="Dunant" w:cs="Verdana"/>
          <w:sz w:val="22"/>
          <w:szCs w:val="22"/>
        </w:rPr>
        <w:t>Bewerb</w:t>
      </w:r>
      <w:proofErr w:type="spellEnd"/>
      <w:r w:rsidRPr="00C152CC">
        <w:rPr>
          <w:rFonts w:ascii="Dunant" w:hAnsi="Dunant" w:cs="Verdana"/>
          <w:sz w:val="22"/>
          <w:szCs w:val="22"/>
        </w:rPr>
        <w:t>, das Rahmenprogramm, die T-Shirts, usw. und wird von der Gruppenleitung im Voraus einkassiert. Teilnehmen können somit alle Jugendgruppen Österreichs, deren Anmeldeunterlagen bis spätestens 9. Februar 20</w:t>
      </w:r>
      <w:r w:rsidRPr="00304396">
        <w:rPr>
          <w:rFonts w:ascii="Dunant" w:hAnsi="Dunant" w:cs="Verdana"/>
          <w:sz w:val="22"/>
          <w:szCs w:val="22"/>
        </w:rPr>
        <w:t>24</w:t>
      </w:r>
      <w:r w:rsidRPr="00C152CC">
        <w:rPr>
          <w:rFonts w:ascii="Dunant" w:hAnsi="Dunant" w:cs="Verdana"/>
          <w:sz w:val="22"/>
          <w:szCs w:val="22"/>
        </w:rPr>
        <w:t xml:space="preserve"> eingelangt sind.</w:t>
      </w:r>
    </w:p>
    <w:p w14:paraId="3110CDCD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</w:p>
    <w:p w14:paraId="6CB3FB59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b/>
          <w:bCs/>
          <w:sz w:val="22"/>
          <w:szCs w:val="22"/>
        </w:rPr>
      </w:pPr>
      <w:r w:rsidRPr="00C152CC">
        <w:rPr>
          <w:rFonts w:ascii="Dunant" w:hAnsi="Dunant" w:cs="Verdana"/>
          <w:b/>
          <w:bCs/>
          <w:sz w:val="22"/>
          <w:szCs w:val="22"/>
        </w:rPr>
        <w:t>Medizinische Versorgung</w:t>
      </w:r>
    </w:p>
    <w:p w14:paraId="4FBE8948" w14:textId="655362A1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>Während des Bundesjugend</w:t>
      </w:r>
      <w:r w:rsidRPr="00304396">
        <w:rPr>
          <w:rFonts w:ascii="Dunant" w:hAnsi="Dunant" w:cs="Verdana"/>
          <w:sz w:val="22"/>
          <w:szCs w:val="22"/>
        </w:rPr>
        <w:t>camps</w:t>
      </w:r>
      <w:r w:rsidRPr="00C152CC">
        <w:rPr>
          <w:rFonts w:ascii="Dunant" w:hAnsi="Dunant" w:cs="Verdana"/>
          <w:sz w:val="22"/>
          <w:szCs w:val="22"/>
        </w:rPr>
        <w:t xml:space="preserve"> 20</w:t>
      </w:r>
      <w:r w:rsidRPr="00304396">
        <w:rPr>
          <w:rFonts w:ascii="Dunant" w:hAnsi="Dunant" w:cs="Verdana"/>
          <w:sz w:val="22"/>
          <w:szCs w:val="22"/>
        </w:rPr>
        <w:t>24</w:t>
      </w:r>
      <w:r w:rsidRPr="00C152CC">
        <w:rPr>
          <w:rFonts w:ascii="Dunant" w:hAnsi="Dunant" w:cs="Verdana"/>
          <w:sz w:val="22"/>
          <w:szCs w:val="22"/>
        </w:rPr>
        <w:t xml:space="preserve"> ist die medizinische Notfallversorgung gewährleistet. Medikamente, welche regelmäßig eingenommen werden müssen, sind von den</w:t>
      </w:r>
      <w:r w:rsidRPr="00304396">
        <w:rPr>
          <w:rFonts w:ascii="Dunant" w:hAnsi="Dunant" w:cs="Verdana"/>
          <w:sz w:val="22"/>
          <w:szCs w:val="22"/>
        </w:rPr>
        <w:t xml:space="preserve"> </w:t>
      </w:r>
      <w:proofErr w:type="spellStart"/>
      <w:r w:rsidRPr="00304396">
        <w:rPr>
          <w:rFonts w:ascii="Dunant" w:hAnsi="Dunant" w:cs="Verdana"/>
          <w:sz w:val="22"/>
          <w:szCs w:val="22"/>
        </w:rPr>
        <w:t>T</w:t>
      </w:r>
      <w:r w:rsidRPr="00C152CC">
        <w:rPr>
          <w:rFonts w:ascii="Dunant" w:hAnsi="Dunant" w:cs="Verdana"/>
          <w:sz w:val="22"/>
          <w:szCs w:val="22"/>
        </w:rPr>
        <w:t>eilnehmer</w:t>
      </w:r>
      <w:r w:rsidRPr="00304396">
        <w:rPr>
          <w:rFonts w:ascii="Dunant" w:hAnsi="Dunant" w:cs="Verdana"/>
          <w:sz w:val="22"/>
          <w:szCs w:val="22"/>
        </w:rPr>
        <w:t>:i</w:t>
      </w:r>
      <w:r w:rsidRPr="00C152CC">
        <w:rPr>
          <w:rFonts w:ascii="Dunant" w:hAnsi="Dunant" w:cs="Verdana"/>
          <w:sz w:val="22"/>
          <w:szCs w:val="22"/>
        </w:rPr>
        <w:t>nnen</w:t>
      </w:r>
      <w:proofErr w:type="spellEnd"/>
      <w:r w:rsidRPr="00C152CC">
        <w:rPr>
          <w:rFonts w:ascii="Dunant" w:hAnsi="Dunant" w:cs="Verdana"/>
          <w:sz w:val="22"/>
          <w:szCs w:val="22"/>
        </w:rPr>
        <w:t xml:space="preserve"> in ausreichender Menge selbst mitzunehmen.</w:t>
      </w:r>
    </w:p>
    <w:p w14:paraId="5BA5640C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</w:p>
    <w:p w14:paraId="72FC18D7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b/>
          <w:bCs/>
          <w:sz w:val="22"/>
          <w:szCs w:val="22"/>
        </w:rPr>
      </w:pPr>
      <w:r w:rsidRPr="00C152CC">
        <w:rPr>
          <w:rFonts w:ascii="Dunant" w:hAnsi="Dunant" w:cs="Verdana"/>
          <w:b/>
          <w:bCs/>
          <w:sz w:val="22"/>
          <w:szCs w:val="22"/>
        </w:rPr>
        <w:t>Organisation und Kontakt</w:t>
      </w:r>
    </w:p>
    <w:p w14:paraId="4C51F34E" w14:textId="4D443B4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>Die Organisation und Durchführung des Bundesjugend</w:t>
      </w:r>
      <w:r w:rsidRPr="00304396">
        <w:rPr>
          <w:rFonts w:ascii="Dunant" w:hAnsi="Dunant" w:cs="Verdana"/>
          <w:sz w:val="22"/>
          <w:szCs w:val="22"/>
        </w:rPr>
        <w:t>camps</w:t>
      </w:r>
      <w:r w:rsidRPr="00C152CC">
        <w:rPr>
          <w:rFonts w:ascii="Dunant" w:hAnsi="Dunant" w:cs="Verdana"/>
          <w:sz w:val="22"/>
          <w:szCs w:val="22"/>
        </w:rPr>
        <w:t xml:space="preserve"> erfolgt im Auftrag des Österreichischen </w:t>
      </w:r>
      <w:r w:rsidRPr="00304396">
        <w:rPr>
          <w:rFonts w:ascii="Dunant" w:hAnsi="Dunant" w:cs="Verdana"/>
          <w:sz w:val="22"/>
          <w:szCs w:val="22"/>
        </w:rPr>
        <w:t>Jugendrotk</w:t>
      </w:r>
      <w:r w:rsidRPr="00C152CC">
        <w:rPr>
          <w:rFonts w:ascii="Dunant" w:hAnsi="Dunant" w:cs="Verdana"/>
          <w:sz w:val="22"/>
          <w:szCs w:val="22"/>
        </w:rPr>
        <w:t xml:space="preserve">reuzes durch das Österreichische Rote Kreuz, Landesverband </w:t>
      </w:r>
      <w:r w:rsidRPr="00304396">
        <w:rPr>
          <w:rFonts w:ascii="Dunant" w:hAnsi="Dunant" w:cs="Verdana"/>
          <w:sz w:val="22"/>
          <w:szCs w:val="22"/>
        </w:rPr>
        <w:t>Steiermark, Jugendrotkreuz Steiermark</w:t>
      </w:r>
      <w:r w:rsidRPr="00C152CC">
        <w:rPr>
          <w:rFonts w:ascii="Dunant" w:hAnsi="Dunant" w:cs="Verdana"/>
          <w:sz w:val="22"/>
          <w:szCs w:val="22"/>
        </w:rPr>
        <w:t>.</w:t>
      </w:r>
    </w:p>
    <w:p w14:paraId="7EEFD345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</w:p>
    <w:p w14:paraId="0ED4974C" w14:textId="3904BBD0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>E-Mail:</w:t>
      </w:r>
      <w:r w:rsidRPr="00C152CC">
        <w:rPr>
          <w:rFonts w:ascii="Dunant" w:hAnsi="Dunant" w:cs="Verdana"/>
          <w:sz w:val="22"/>
          <w:szCs w:val="22"/>
        </w:rPr>
        <w:tab/>
      </w:r>
      <w:hyperlink r:id="rId8" w:history="1">
        <w:r w:rsidRPr="00304396">
          <w:rPr>
            <w:rStyle w:val="Hyperlink"/>
            <w:rFonts w:ascii="Dunant" w:hAnsi="Dunant" w:cs="Verdana"/>
            <w:sz w:val="22"/>
            <w:szCs w:val="22"/>
          </w:rPr>
          <w:t>jugendrotkreuz</w:t>
        </w:r>
        <w:r w:rsidRPr="00C152CC">
          <w:rPr>
            <w:rStyle w:val="Hyperlink"/>
            <w:rFonts w:ascii="Dunant" w:hAnsi="Dunant" w:cs="Verdana"/>
            <w:sz w:val="22"/>
            <w:szCs w:val="22"/>
          </w:rPr>
          <w:t>@</w:t>
        </w:r>
        <w:r w:rsidRPr="00304396">
          <w:rPr>
            <w:rStyle w:val="Hyperlink"/>
            <w:rFonts w:ascii="Dunant" w:hAnsi="Dunant" w:cs="Verdana"/>
            <w:sz w:val="22"/>
            <w:szCs w:val="22"/>
          </w:rPr>
          <w:t>st</w:t>
        </w:r>
        <w:r w:rsidRPr="00C152CC">
          <w:rPr>
            <w:rStyle w:val="Hyperlink"/>
            <w:rFonts w:ascii="Dunant" w:hAnsi="Dunant" w:cs="Verdana"/>
            <w:sz w:val="22"/>
            <w:szCs w:val="22"/>
          </w:rPr>
          <w:t>.roteskreuz.at</w:t>
        </w:r>
      </w:hyperlink>
    </w:p>
    <w:p w14:paraId="0CBCFEE7" w14:textId="7CF9752C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r w:rsidRPr="00C152CC">
        <w:rPr>
          <w:rFonts w:ascii="Dunant" w:hAnsi="Dunant" w:cs="Verdana"/>
          <w:sz w:val="22"/>
          <w:szCs w:val="22"/>
        </w:rPr>
        <w:t>Telefon:</w:t>
      </w:r>
      <w:r w:rsidRPr="00C152CC">
        <w:rPr>
          <w:rFonts w:ascii="Dunant" w:hAnsi="Dunant" w:cs="Verdana"/>
          <w:sz w:val="22"/>
          <w:szCs w:val="22"/>
        </w:rPr>
        <w:tab/>
        <w:t xml:space="preserve">050 144 </w:t>
      </w:r>
      <w:r w:rsidRPr="00304396">
        <w:rPr>
          <w:rFonts w:ascii="Dunant" w:hAnsi="Dunant" w:cs="Verdana"/>
          <w:sz w:val="22"/>
          <w:szCs w:val="22"/>
        </w:rPr>
        <w:t>5-</w:t>
      </w:r>
      <w:r w:rsidRPr="00C152CC">
        <w:rPr>
          <w:rFonts w:ascii="Dunant" w:hAnsi="Dunant" w:cs="Verdana"/>
          <w:sz w:val="22"/>
          <w:szCs w:val="22"/>
        </w:rPr>
        <w:t>10</w:t>
      </w:r>
      <w:r w:rsidRPr="00304396">
        <w:rPr>
          <w:rFonts w:ascii="Dunant" w:hAnsi="Dunant" w:cs="Verdana"/>
          <w:sz w:val="22"/>
          <w:szCs w:val="22"/>
        </w:rPr>
        <w:t>900</w:t>
      </w:r>
      <w:r w:rsidRPr="00C152CC">
        <w:rPr>
          <w:rFonts w:ascii="Dunant" w:hAnsi="Dunant" w:cs="Verdana"/>
          <w:sz w:val="22"/>
          <w:szCs w:val="22"/>
        </w:rPr>
        <w:t xml:space="preserve"> oder 0664 </w:t>
      </w:r>
      <w:r w:rsidRPr="00304396">
        <w:rPr>
          <w:rFonts w:ascii="Dunant" w:hAnsi="Dunant" w:cs="Verdana"/>
          <w:sz w:val="22"/>
          <w:szCs w:val="22"/>
        </w:rPr>
        <w:t>15</w:t>
      </w:r>
      <w:r w:rsidRPr="00C152CC">
        <w:rPr>
          <w:rFonts w:ascii="Dunant" w:hAnsi="Dunant" w:cs="Verdana"/>
          <w:sz w:val="22"/>
          <w:szCs w:val="22"/>
        </w:rPr>
        <w:t xml:space="preserve"> </w:t>
      </w:r>
      <w:r w:rsidRPr="00304396">
        <w:rPr>
          <w:rFonts w:ascii="Dunant" w:hAnsi="Dunant" w:cs="Verdana"/>
          <w:sz w:val="22"/>
          <w:szCs w:val="22"/>
        </w:rPr>
        <w:t>25</w:t>
      </w:r>
      <w:r w:rsidRPr="00C152CC">
        <w:rPr>
          <w:rFonts w:ascii="Dunant" w:hAnsi="Dunant" w:cs="Verdana"/>
          <w:sz w:val="22"/>
          <w:szCs w:val="22"/>
        </w:rPr>
        <w:t xml:space="preserve"> </w:t>
      </w:r>
      <w:r w:rsidRPr="00304396">
        <w:rPr>
          <w:rFonts w:ascii="Dunant" w:hAnsi="Dunant" w:cs="Verdana"/>
          <w:sz w:val="22"/>
          <w:szCs w:val="22"/>
        </w:rPr>
        <w:t>133</w:t>
      </w:r>
    </w:p>
    <w:p w14:paraId="498B918D" w14:textId="77777777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</w:p>
    <w:p w14:paraId="0A5B9974" w14:textId="081A593F" w:rsidR="00C152CC" w:rsidRP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b/>
          <w:sz w:val="22"/>
          <w:szCs w:val="22"/>
        </w:rPr>
      </w:pPr>
      <w:r w:rsidRPr="00C152CC">
        <w:rPr>
          <w:rFonts w:ascii="Dunant" w:hAnsi="Dunant" w:cs="Verdana"/>
          <w:b/>
          <w:sz w:val="22"/>
          <w:szCs w:val="22"/>
        </w:rPr>
        <w:t>Weitere News und Updates finde</w:t>
      </w:r>
      <w:r w:rsidRPr="00304396">
        <w:rPr>
          <w:rFonts w:ascii="Dunant" w:hAnsi="Dunant" w:cs="Verdana"/>
          <w:b/>
          <w:sz w:val="22"/>
          <w:szCs w:val="22"/>
        </w:rPr>
        <w:t>n</w:t>
      </w:r>
      <w:r w:rsidRPr="00C152CC">
        <w:rPr>
          <w:rFonts w:ascii="Dunant" w:hAnsi="Dunant" w:cs="Verdana"/>
          <w:b/>
          <w:sz w:val="22"/>
          <w:szCs w:val="22"/>
        </w:rPr>
        <w:t xml:space="preserve"> </w:t>
      </w:r>
      <w:r w:rsidRPr="00304396">
        <w:rPr>
          <w:rFonts w:ascii="Dunant" w:hAnsi="Dunant" w:cs="Verdana"/>
          <w:b/>
          <w:sz w:val="22"/>
          <w:szCs w:val="22"/>
        </w:rPr>
        <w:t>sich</w:t>
      </w:r>
      <w:r w:rsidRPr="00C152CC">
        <w:rPr>
          <w:rFonts w:ascii="Dunant" w:hAnsi="Dunant" w:cs="Verdana"/>
          <w:b/>
          <w:sz w:val="22"/>
          <w:szCs w:val="22"/>
        </w:rPr>
        <w:t xml:space="preserve"> auf der Website</w:t>
      </w:r>
    </w:p>
    <w:p w14:paraId="771AB8B3" w14:textId="50E24E8D" w:rsidR="00C152CC" w:rsidRPr="00C152CC" w:rsidRDefault="00F72816" w:rsidP="00C152CC">
      <w:pPr>
        <w:tabs>
          <w:tab w:val="left" w:pos="4140"/>
          <w:tab w:val="left" w:pos="7740"/>
          <w:tab w:val="right" w:pos="10260"/>
        </w:tabs>
        <w:rPr>
          <w:rFonts w:ascii="Dunant" w:hAnsi="Dunant" w:cs="Verdana"/>
          <w:sz w:val="22"/>
          <w:szCs w:val="22"/>
        </w:rPr>
      </w:pPr>
      <w:hyperlink r:id="rId9" w:history="1">
        <w:r w:rsidR="00304396" w:rsidRPr="00304396">
          <w:rPr>
            <w:rStyle w:val="Hyperlink"/>
            <w:rFonts w:ascii="Dunant" w:hAnsi="Dunant" w:cs="Verdana"/>
            <w:sz w:val="22"/>
            <w:szCs w:val="22"/>
          </w:rPr>
          <w:t>www.jugendrotkreuz.at/bundesjugendcamp-2024</w:t>
        </w:r>
      </w:hyperlink>
    </w:p>
    <w:p w14:paraId="4F08DEF1" w14:textId="77777777" w:rsid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225DB36C" w14:textId="77777777" w:rsidR="00C152CC" w:rsidRDefault="00C152CC" w:rsidP="00C152CC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  <w:sectPr w:rsidR="00C152CC" w:rsidSect="00FE7E44">
          <w:footerReference w:type="default" r:id="rId10"/>
          <w:pgSz w:w="11900" w:h="16840"/>
          <w:pgMar w:top="1701" w:right="1418" w:bottom="1134" w:left="1418" w:header="709" w:footer="709" w:gutter="0"/>
          <w:cols w:space="708"/>
          <w:docGrid w:linePitch="360"/>
        </w:sectPr>
      </w:pPr>
    </w:p>
    <w:p w14:paraId="43FBDFE0" w14:textId="49324A80" w:rsidR="001B24CE" w:rsidRPr="00304396" w:rsidRDefault="00304396">
      <w:pPr>
        <w:rPr>
          <w:rFonts w:ascii="Dunant Light" w:hAnsi="Dunant Light"/>
          <w:color w:val="B70E0C"/>
          <w:sz w:val="58"/>
          <w:szCs w:val="58"/>
        </w:rPr>
      </w:pPr>
      <w:r w:rsidRPr="00304396">
        <w:rPr>
          <w:rFonts w:ascii="Dunant" w:hAnsi="Dunant"/>
          <w:b/>
          <w:color w:val="B70E0C"/>
          <w:sz w:val="58"/>
          <w:szCs w:val="58"/>
        </w:rPr>
        <w:lastRenderedPageBreak/>
        <w:t xml:space="preserve">ANMELDUNG </w:t>
      </w:r>
      <w:r w:rsidRPr="00304396">
        <w:rPr>
          <w:rFonts w:ascii="Dunant Light" w:hAnsi="Dunant Light"/>
          <w:color w:val="B70E0C"/>
          <w:sz w:val="58"/>
          <w:szCs w:val="58"/>
        </w:rPr>
        <w:t>BUNDESJUGENDCAMP</w:t>
      </w:r>
    </w:p>
    <w:p w14:paraId="30C862AD" w14:textId="77777777" w:rsidR="00EC4E1B" w:rsidRDefault="00EC4E1B">
      <w:pPr>
        <w:rPr>
          <w:rFonts w:ascii="Dunant Medium" w:hAnsi="Dunant Medium"/>
          <w:sz w:val="32"/>
          <w:szCs w:val="32"/>
        </w:rPr>
      </w:pPr>
      <w:r>
        <w:rPr>
          <w:rFonts w:ascii="Dunant Medium" w:hAnsi="Dunant Medium"/>
          <w:sz w:val="32"/>
          <w:szCs w:val="32"/>
        </w:rPr>
        <w:t xml:space="preserve">für </w:t>
      </w:r>
      <w:r w:rsidR="00793DDB">
        <w:rPr>
          <w:rFonts w:ascii="Dunant Medium" w:hAnsi="Dunant Medium"/>
          <w:sz w:val="32"/>
          <w:szCs w:val="32"/>
        </w:rPr>
        <w:t>Jugendrotkreuz-</w:t>
      </w:r>
      <w:r w:rsidR="00A432BA">
        <w:rPr>
          <w:rFonts w:ascii="Dunant Medium" w:hAnsi="Dunant Medium"/>
          <w:sz w:val="32"/>
          <w:szCs w:val="32"/>
        </w:rPr>
        <w:t>Veranstaltungen</w:t>
      </w:r>
    </w:p>
    <w:p w14:paraId="25ECDBC7" w14:textId="77777777" w:rsidR="00B7163E" w:rsidRPr="00304396" w:rsidRDefault="00B7163E" w:rsidP="00304396">
      <w:pPr>
        <w:tabs>
          <w:tab w:val="left" w:pos="4140"/>
          <w:tab w:val="right" w:pos="9072"/>
        </w:tabs>
        <w:rPr>
          <w:rFonts w:ascii="Dunant" w:hAnsi="Dunant"/>
          <w:noProof/>
          <w:lang w:val="de-AT"/>
        </w:rPr>
      </w:pPr>
    </w:p>
    <w:p w14:paraId="0AB82256" w14:textId="52E77EB2" w:rsidR="00EC4E1B" w:rsidRPr="00306CA0" w:rsidRDefault="00EC4E1B" w:rsidP="00B04F94">
      <w:pPr>
        <w:tabs>
          <w:tab w:val="left" w:pos="4140"/>
          <w:tab w:val="right" w:pos="9072"/>
        </w:tabs>
        <w:rPr>
          <w:rFonts w:ascii="Dunant" w:hAnsi="Dunant"/>
          <w:noProof/>
          <w:lang w:val="de-AT"/>
        </w:rPr>
      </w:pPr>
      <w:r w:rsidRPr="00306CA0">
        <w:rPr>
          <w:rFonts w:ascii="Dunant" w:hAnsi="Dunant"/>
          <w:noProof/>
          <w:lang w:val="de-AT"/>
        </w:rPr>
        <w:t xml:space="preserve">Hiermit </w:t>
      </w:r>
      <w:r w:rsidR="00304396">
        <w:rPr>
          <w:rFonts w:ascii="Dunant" w:hAnsi="Dunant"/>
          <w:noProof/>
          <w:lang w:val="de-AT"/>
        </w:rPr>
        <w:t>melde</w:t>
      </w:r>
      <w:r w:rsidRPr="00306CA0">
        <w:rPr>
          <w:rFonts w:ascii="Dunant" w:hAnsi="Dunant"/>
          <w:noProof/>
          <w:lang w:val="de-AT"/>
        </w:rPr>
        <w:t xml:space="preserve"> ich </w:t>
      </w:r>
      <w:r w:rsidR="00C61E04">
        <w:rPr>
          <w:rFonts w:ascii="Dunant" w:hAnsi="Dunant"/>
          <w:noProof/>
          <w:lang w:val="de-AT"/>
        </w:rPr>
        <w:t>mein Kind</w:t>
      </w:r>
    </w:p>
    <w:p w14:paraId="5509E3D4" w14:textId="77777777" w:rsidR="00EC4E1B" w:rsidRPr="00306CA0" w:rsidRDefault="00EC4E1B" w:rsidP="00B04F94">
      <w:pPr>
        <w:tabs>
          <w:tab w:val="left" w:pos="4140"/>
          <w:tab w:val="right" w:pos="9072"/>
        </w:tabs>
        <w:rPr>
          <w:rFonts w:ascii="Dunant" w:hAnsi="Dunant"/>
          <w:noProof/>
          <w:lang w:val="de-AT"/>
        </w:rPr>
      </w:pPr>
    </w:p>
    <w:p w14:paraId="77762AC2" w14:textId="77777777" w:rsidR="00EC4E1B" w:rsidRPr="00306CA0" w:rsidRDefault="007055AC" w:rsidP="00B04F94">
      <w:pPr>
        <w:tabs>
          <w:tab w:val="right" w:pos="9072"/>
        </w:tabs>
        <w:rPr>
          <w:rFonts w:ascii="Dunant" w:hAnsi="Dunant"/>
          <w:noProof/>
          <w:lang w:val="de-AT"/>
        </w:rPr>
      </w:pPr>
      <w:r>
        <w:rPr>
          <w:rFonts w:ascii="Dunant" w:hAnsi="Dunant"/>
          <w:noProof/>
          <w:lang w:val="de-AT"/>
        </w:rPr>
        <w:fldChar w:fldCharType="begin">
          <w:ffData>
            <w:name w:val=""/>
            <w:enabled/>
            <w:calcOnExit w:val="0"/>
            <w:textInput>
              <w:default w:val="__________________________________________________________________________"/>
            </w:textInput>
          </w:ffData>
        </w:fldChar>
      </w:r>
      <w:r>
        <w:rPr>
          <w:rFonts w:ascii="Dunant" w:hAnsi="Dunant"/>
          <w:noProof/>
          <w:lang w:val="de-AT"/>
        </w:rPr>
        <w:instrText xml:space="preserve"> FORMTEXT </w:instrText>
      </w:r>
      <w:r>
        <w:rPr>
          <w:rFonts w:ascii="Dunant" w:hAnsi="Dunant"/>
          <w:noProof/>
          <w:lang w:val="de-AT"/>
        </w:rPr>
      </w:r>
      <w:r>
        <w:rPr>
          <w:rFonts w:ascii="Dunant" w:hAnsi="Dunant"/>
          <w:noProof/>
          <w:lang w:val="de-AT"/>
        </w:rPr>
        <w:fldChar w:fldCharType="separate"/>
      </w:r>
      <w:r>
        <w:rPr>
          <w:rFonts w:ascii="Dunant" w:hAnsi="Dunant"/>
          <w:noProof/>
          <w:lang w:val="de-AT"/>
        </w:rPr>
        <w:t>__________________________________________________________________________</w:t>
      </w:r>
      <w:r>
        <w:rPr>
          <w:rFonts w:ascii="Dunant" w:hAnsi="Dunant"/>
          <w:noProof/>
          <w:lang w:val="de-AT"/>
        </w:rPr>
        <w:fldChar w:fldCharType="end"/>
      </w:r>
    </w:p>
    <w:p w14:paraId="0B534027" w14:textId="77777777" w:rsidR="00EC4E1B" w:rsidRPr="00306CA0" w:rsidRDefault="00EC4E1B" w:rsidP="00B04F94">
      <w:pPr>
        <w:tabs>
          <w:tab w:val="left" w:pos="4140"/>
          <w:tab w:val="right" w:pos="9072"/>
        </w:tabs>
        <w:rPr>
          <w:rFonts w:ascii="Dunant" w:hAnsi="Dunant"/>
          <w:noProof/>
          <w:lang w:val="de-AT"/>
        </w:rPr>
      </w:pPr>
    </w:p>
    <w:p w14:paraId="2E5A5CD4" w14:textId="5AD85D2D" w:rsidR="00EC4E1B" w:rsidRPr="00306CA0" w:rsidRDefault="00EC4E1B" w:rsidP="00304396">
      <w:pPr>
        <w:tabs>
          <w:tab w:val="left" w:pos="3828"/>
          <w:tab w:val="right" w:pos="9072"/>
        </w:tabs>
        <w:rPr>
          <w:rFonts w:ascii="Dunant" w:hAnsi="Dunant"/>
          <w:noProof/>
          <w:lang w:val="de-AT"/>
        </w:rPr>
      </w:pPr>
      <w:r w:rsidRPr="00306CA0">
        <w:rPr>
          <w:rFonts w:ascii="Dunant" w:hAnsi="Dunant"/>
          <w:noProof/>
          <w:lang w:val="de-AT"/>
        </w:rPr>
        <w:t xml:space="preserve">geboren am: </w:t>
      </w:r>
      <w:r>
        <w:rPr>
          <w:rFonts w:ascii="Dunant" w:hAnsi="Dunant"/>
          <w:noProof/>
          <w:lang w:val="de-AT"/>
        </w:rPr>
        <w:fldChar w:fldCharType="begin">
          <w:ffData>
            <w:name w:val=""/>
            <w:enabled/>
            <w:calcOnExit w:val="0"/>
            <w:textInput>
              <w:default w:val="_________________"/>
            </w:textInput>
          </w:ffData>
        </w:fldChar>
      </w:r>
      <w:r>
        <w:rPr>
          <w:rFonts w:ascii="Dunant" w:hAnsi="Dunant"/>
          <w:noProof/>
          <w:lang w:val="de-AT"/>
        </w:rPr>
        <w:instrText xml:space="preserve"> FORMTEXT </w:instrText>
      </w:r>
      <w:r>
        <w:rPr>
          <w:rFonts w:ascii="Dunant" w:hAnsi="Dunant"/>
          <w:noProof/>
          <w:lang w:val="de-AT"/>
        </w:rPr>
      </w:r>
      <w:r>
        <w:rPr>
          <w:rFonts w:ascii="Dunant" w:hAnsi="Dunant"/>
          <w:noProof/>
          <w:lang w:val="de-AT"/>
        </w:rPr>
        <w:fldChar w:fldCharType="separate"/>
      </w:r>
      <w:r>
        <w:rPr>
          <w:rFonts w:ascii="Dunant" w:hAnsi="Dunant"/>
          <w:noProof/>
          <w:lang w:val="de-AT"/>
        </w:rPr>
        <w:t>_________________</w:t>
      </w:r>
      <w:r>
        <w:rPr>
          <w:rFonts w:ascii="Dunant" w:hAnsi="Dunant"/>
          <w:noProof/>
          <w:lang w:val="de-AT"/>
        </w:rPr>
        <w:fldChar w:fldCharType="end"/>
      </w:r>
      <w:r w:rsidRPr="00306CA0">
        <w:rPr>
          <w:rFonts w:ascii="Dunant" w:hAnsi="Dunant"/>
          <w:noProof/>
          <w:lang w:val="de-AT"/>
        </w:rPr>
        <w:tab/>
      </w:r>
      <w:r w:rsidR="00304396">
        <w:rPr>
          <w:rFonts w:ascii="Dunant" w:hAnsi="Dunant"/>
          <w:noProof/>
          <w:lang w:val="de-AT"/>
        </w:rPr>
        <w:t>zum Bundesjugendcamp 2024 vom 18. bis 21. Juli 2024 in Graz an.</w:t>
      </w:r>
    </w:p>
    <w:p w14:paraId="5BA7F533" w14:textId="77777777" w:rsidR="00EC4E1B" w:rsidRPr="00501AF9" w:rsidRDefault="00EC4E1B" w:rsidP="00EC4E1B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76C92910" w14:textId="77777777" w:rsidR="00304396" w:rsidRPr="00304396" w:rsidRDefault="00304396" w:rsidP="00304396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  <w:r w:rsidRPr="00304396">
        <w:rPr>
          <w:rFonts w:ascii="Dunant" w:hAnsi="Dunant"/>
        </w:rPr>
        <w:t xml:space="preserve">Regelmäßig einzunehmende Medikamente werden in ausreichenden Mengen mitgeführt. Für die Einnahme ist mein Kind selbst verantwortlich. </w:t>
      </w:r>
    </w:p>
    <w:p w14:paraId="1E393F41" w14:textId="298F5E82" w:rsidR="00304396" w:rsidRPr="00304396" w:rsidRDefault="00304396" w:rsidP="00304396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  <w:r w:rsidRPr="00304396">
        <w:rPr>
          <w:rFonts w:ascii="Dunant" w:hAnsi="Dunant"/>
        </w:rPr>
        <w:t>Für das Betreuungspersonal relevante Erkrankungen, regelmäßig einzunehmende Medikamente, Allergien und Diäten meines Kindes gebe ich wie folgt an</w:t>
      </w:r>
      <w:r>
        <w:rPr>
          <w:rFonts w:ascii="Dunant" w:hAnsi="Dunant"/>
        </w:rPr>
        <w:t>:</w:t>
      </w:r>
    </w:p>
    <w:p w14:paraId="2E56745C" w14:textId="77777777" w:rsidR="00304396" w:rsidRPr="00306CA0" w:rsidRDefault="00304396" w:rsidP="00304396">
      <w:pPr>
        <w:tabs>
          <w:tab w:val="left" w:pos="4140"/>
          <w:tab w:val="right" w:pos="9072"/>
        </w:tabs>
        <w:rPr>
          <w:rFonts w:ascii="Dunant" w:hAnsi="Dunant"/>
          <w:noProof/>
          <w:lang w:val="de-AT"/>
        </w:rPr>
      </w:pPr>
    </w:p>
    <w:p w14:paraId="45BAC4F0" w14:textId="77777777" w:rsidR="00304396" w:rsidRPr="00306CA0" w:rsidRDefault="00304396" w:rsidP="00304396">
      <w:pPr>
        <w:tabs>
          <w:tab w:val="right" w:pos="9072"/>
        </w:tabs>
        <w:rPr>
          <w:rFonts w:ascii="Dunant" w:hAnsi="Dunant"/>
          <w:noProof/>
          <w:lang w:val="de-AT"/>
        </w:rPr>
      </w:pPr>
      <w:r>
        <w:rPr>
          <w:rFonts w:ascii="Dunant" w:hAnsi="Dunant"/>
          <w:noProof/>
          <w:lang w:val="de-AT"/>
        </w:rPr>
        <w:fldChar w:fldCharType="begin">
          <w:ffData>
            <w:name w:val=""/>
            <w:enabled/>
            <w:calcOnExit w:val="0"/>
            <w:textInput>
              <w:default w:val="__________________________________________________________________________"/>
            </w:textInput>
          </w:ffData>
        </w:fldChar>
      </w:r>
      <w:r>
        <w:rPr>
          <w:rFonts w:ascii="Dunant" w:hAnsi="Dunant"/>
          <w:noProof/>
          <w:lang w:val="de-AT"/>
        </w:rPr>
        <w:instrText xml:space="preserve"> FORMTEXT </w:instrText>
      </w:r>
      <w:r>
        <w:rPr>
          <w:rFonts w:ascii="Dunant" w:hAnsi="Dunant"/>
          <w:noProof/>
          <w:lang w:val="de-AT"/>
        </w:rPr>
      </w:r>
      <w:r>
        <w:rPr>
          <w:rFonts w:ascii="Dunant" w:hAnsi="Dunant"/>
          <w:noProof/>
          <w:lang w:val="de-AT"/>
        </w:rPr>
        <w:fldChar w:fldCharType="separate"/>
      </w:r>
      <w:r>
        <w:rPr>
          <w:rFonts w:ascii="Dunant" w:hAnsi="Dunant"/>
          <w:noProof/>
          <w:lang w:val="de-AT"/>
        </w:rPr>
        <w:t>__________________________________________________________________________</w:t>
      </w:r>
      <w:r>
        <w:rPr>
          <w:rFonts w:ascii="Dunant" w:hAnsi="Dunant"/>
          <w:noProof/>
          <w:lang w:val="de-AT"/>
        </w:rPr>
        <w:fldChar w:fldCharType="end"/>
      </w:r>
    </w:p>
    <w:p w14:paraId="0AF276A1" w14:textId="77777777" w:rsidR="00304396" w:rsidRPr="00304396" w:rsidRDefault="00304396" w:rsidP="000273AD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12BDB471" w14:textId="36C77369" w:rsidR="00304396" w:rsidRPr="00304396" w:rsidRDefault="00304396" w:rsidP="000273AD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  <w:r w:rsidRPr="00304396">
        <w:rPr>
          <w:rFonts w:ascii="Dunant" w:hAnsi="Dunant"/>
        </w:rPr>
        <w:t xml:space="preserve">Wir dürfen Sie darauf hinweisen, dass Ihr </w:t>
      </w:r>
      <w:r w:rsidR="00C61E04">
        <w:rPr>
          <w:rFonts w:ascii="Dunant" w:hAnsi="Dunant"/>
        </w:rPr>
        <w:t>Kind</w:t>
      </w:r>
      <w:r w:rsidRPr="00304396">
        <w:rPr>
          <w:rFonts w:ascii="Dunant" w:hAnsi="Dunant"/>
        </w:rPr>
        <w:t xml:space="preserve"> </w:t>
      </w:r>
      <w:r>
        <w:rPr>
          <w:rFonts w:ascii="Dunant" w:hAnsi="Dunant"/>
        </w:rPr>
        <w:t xml:space="preserve">an </w:t>
      </w:r>
      <w:r w:rsidRPr="00304396">
        <w:rPr>
          <w:rFonts w:ascii="Dunant" w:hAnsi="Dunant"/>
        </w:rPr>
        <w:t xml:space="preserve">dieser Veranstaltung als Mitglied des Österreichischen </w:t>
      </w:r>
      <w:r>
        <w:rPr>
          <w:rFonts w:ascii="Dunant" w:hAnsi="Dunant"/>
        </w:rPr>
        <w:t>Jugendrotkreuzes teilnimmt</w:t>
      </w:r>
      <w:r w:rsidRPr="00304396">
        <w:rPr>
          <w:rFonts w:ascii="Dunant" w:hAnsi="Dunant"/>
        </w:rPr>
        <w:t xml:space="preserve">. Ihr Kind wird während der Veranstaltung durch </w:t>
      </w:r>
      <w:proofErr w:type="spellStart"/>
      <w:r w:rsidRPr="00304396">
        <w:rPr>
          <w:rFonts w:ascii="Dunant" w:hAnsi="Dunant"/>
        </w:rPr>
        <w:t>Mitarbeiter</w:t>
      </w:r>
      <w:r w:rsidR="00C61E04">
        <w:rPr>
          <w:rFonts w:ascii="Dunant" w:hAnsi="Dunant"/>
        </w:rPr>
        <w:t>:i</w:t>
      </w:r>
      <w:r w:rsidRPr="00304396">
        <w:rPr>
          <w:rFonts w:ascii="Dunant" w:hAnsi="Dunant"/>
        </w:rPr>
        <w:t>nnen</w:t>
      </w:r>
      <w:proofErr w:type="spellEnd"/>
      <w:r w:rsidRPr="00304396">
        <w:rPr>
          <w:rFonts w:ascii="Dunant" w:hAnsi="Dunant"/>
        </w:rPr>
        <w:t xml:space="preserve"> des entsendenden Landesverbandes (qualifizierte </w:t>
      </w:r>
      <w:proofErr w:type="spellStart"/>
      <w:r w:rsidRPr="00304396">
        <w:rPr>
          <w:rFonts w:ascii="Dunant" w:hAnsi="Dunant"/>
        </w:rPr>
        <w:t>Jugendgruppenleiter</w:t>
      </w:r>
      <w:r>
        <w:rPr>
          <w:rFonts w:ascii="Dunant" w:hAnsi="Dunant"/>
        </w:rPr>
        <w:t>:i</w:t>
      </w:r>
      <w:r w:rsidRPr="00304396">
        <w:rPr>
          <w:rFonts w:ascii="Dunant" w:hAnsi="Dunant"/>
        </w:rPr>
        <w:t>nnen</w:t>
      </w:r>
      <w:proofErr w:type="spellEnd"/>
      <w:r w:rsidRPr="00304396">
        <w:rPr>
          <w:rFonts w:ascii="Dunant" w:hAnsi="Dunant"/>
        </w:rPr>
        <w:t>) betreut und beaufsichtigt. Die für Ihr Kind zuständige Jugendgruppenleit</w:t>
      </w:r>
      <w:r>
        <w:rPr>
          <w:rFonts w:ascii="Dunant" w:hAnsi="Dunant"/>
        </w:rPr>
        <w:t>ung</w:t>
      </w:r>
      <w:r w:rsidRPr="00304396">
        <w:rPr>
          <w:rFonts w:ascii="Dunant" w:hAnsi="Dunant"/>
        </w:rPr>
        <w:t xml:space="preserve"> ist </w:t>
      </w:r>
      <w:r>
        <w:rPr>
          <w:rFonts w:ascii="Dunant" w:hAnsi="Dunant"/>
          <w:noProof/>
          <w:lang w:val="de-AT"/>
        </w:rPr>
        <w:fldChar w:fldCharType="begin">
          <w:ffData>
            <w:name w:val=""/>
            <w:enabled/>
            <w:calcOnExit w:val="0"/>
            <w:textInput>
              <w:default w:val="__________________________________________"/>
            </w:textInput>
          </w:ffData>
        </w:fldChar>
      </w:r>
      <w:r>
        <w:rPr>
          <w:rFonts w:ascii="Dunant" w:hAnsi="Dunant"/>
          <w:noProof/>
          <w:lang w:val="de-AT"/>
        </w:rPr>
        <w:instrText xml:space="preserve"> FORMTEXT </w:instrText>
      </w:r>
      <w:r>
        <w:rPr>
          <w:rFonts w:ascii="Dunant" w:hAnsi="Dunant"/>
          <w:noProof/>
          <w:lang w:val="de-AT"/>
        </w:rPr>
      </w:r>
      <w:r>
        <w:rPr>
          <w:rFonts w:ascii="Dunant" w:hAnsi="Dunant"/>
          <w:noProof/>
          <w:lang w:val="de-AT"/>
        </w:rPr>
        <w:fldChar w:fldCharType="separate"/>
      </w:r>
      <w:r>
        <w:rPr>
          <w:rFonts w:ascii="Dunant" w:hAnsi="Dunant"/>
          <w:noProof/>
          <w:lang w:val="de-AT"/>
        </w:rPr>
        <w:t>__________________________________________</w:t>
      </w:r>
      <w:r>
        <w:rPr>
          <w:rFonts w:ascii="Dunant" w:hAnsi="Dunant"/>
          <w:noProof/>
          <w:lang w:val="de-AT"/>
        </w:rPr>
        <w:fldChar w:fldCharType="end"/>
      </w:r>
    </w:p>
    <w:p w14:paraId="12BFFE23" w14:textId="77777777" w:rsidR="00304396" w:rsidRPr="00304396" w:rsidRDefault="00304396" w:rsidP="000273AD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6A854932" w14:textId="7AC8F5B4" w:rsidR="00304396" w:rsidRPr="00304396" w:rsidRDefault="00304396" w:rsidP="000273AD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  <w:r w:rsidRPr="00304396">
        <w:rPr>
          <w:rFonts w:ascii="Dunant" w:hAnsi="Dunant"/>
        </w:rPr>
        <w:t xml:space="preserve">Bezüglich des Erwerbes und des Konsums von </w:t>
      </w:r>
      <w:r w:rsidR="000273AD" w:rsidRPr="000273AD">
        <w:rPr>
          <w:rFonts w:ascii="Dunant" w:hAnsi="Dunant"/>
        </w:rPr>
        <w:t>Tabak und verwandten Erzeugnissen</w:t>
      </w:r>
      <w:r w:rsidRPr="00304396">
        <w:rPr>
          <w:rFonts w:ascii="Dunant" w:hAnsi="Dunant"/>
        </w:rPr>
        <w:t xml:space="preserve"> </w:t>
      </w:r>
      <w:r w:rsidR="000273AD">
        <w:rPr>
          <w:rFonts w:ascii="Dunant" w:hAnsi="Dunant"/>
        </w:rPr>
        <w:t>gilt</w:t>
      </w:r>
      <w:r w:rsidRPr="00304396">
        <w:rPr>
          <w:rFonts w:ascii="Dunant" w:hAnsi="Dunant"/>
        </w:rPr>
        <w:t xml:space="preserve"> das </w:t>
      </w:r>
      <w:r w:rsidR="000273AD" w:rsidRPr="000273AD">
        <w:rPr>
          <w:rFonts w:ascii="Dunant" w:hAnsi="Dunant"/>
        </w:rPr>
        <w:t>Steiermärkische Jugendgesetz</w:t>
      </w:r>
      <w:r w:rsidRPr="00304396">
        <w:rPr>
          <w:rFonts w:ascii="Dunant" w:hAnsi="Dunant"/>
        </w:rPr>
        <w:t xml:space="preserve">. Während der gesamten Veranstaltung herrscht striktes Alkoholverbot. Ein Verbot gilt auch für den Konsum von </w:t>
      </w:r>
      <w:r w:rsidR="00C61E04">
        <w:rPr>
          <w:rFonts w:ascii="Dunant" w:hAnsi="Dunant"/>
        </w:rPr>
        <w:t>Energydrinks</w:t>
      </w:r>
      <w:r w:rsidRPr="00304396">
        <w:rPr>
          <w:rFonts w:ascii="Dunant" w:hAnsi="Dunant"/>
        </w:rPr>
        <w:t xml:space="preserve"> bis zum 18. Lebensjahr. Bei Verletzungen des Jugendschutz</w:t>
      </w:r>
      <w:r w:rsidR="000273AD">
        <w:rPr>
          <w:rFonts w:ascii="Dunant" w:hAnsi="Dunant"/>
        </w:rPr>
        <w:t xml:space="preserve">es </w:t>
      </w:r>
      <w:r w:rsidRPr="00304396">
        <w:rPr>
          <w:rFonts w:ascii="Dunant" w:hAnsi="Dunant"/>
        </w:rPr>
        <w:t xml:space="preserve">oder </w:t>
      </w:r>
      <w:r w:rsidR="000273AD">
        <w:rPr>
          <w:rFonts w:ascii="Dunant" w:hAnsi="Dunant"/>
        </w:rPr>
        <w:t xml:space="preserve">der </w:t>
      </w:r>
      <w:r w:rsidRPr="00304396">
        <w:rPr>
          <w:rFonts w:ascii="Dunant" w:hAnsi="Dunant"/>
        </w:rPr>
        <w:t xml:space="preserve">Werte und Grundsätze des Roten Kreuzes behalten wir uns vor, dass Ihr </w:t>
      </w:r>
      <w:proofErr w:type="spellStart"/>
      <w:r w:rsidR="00C61E04">
        <w:rPr>
          <w:rFonts w:ascii="Dunant" w:hAnsi="Dunant"/>
        </w:rPr>
        <w:t>Kind</w:t>
      </w:r>
      <w:r w:rsidRPr="00304396">
        <w:rPr>
          <w:rFonts w:ascii="Dunant" w:hAnsi="Dunant"/>
        </w:rPr>
        <w:t>hter</w:t>
      </w:r>
      <w:proofErr w:type="spellEnd"/>
      <w:r w:rsidRPr="00304396">
        <w:rPr>
          <w:rFonts w:ascii="Dunant" w:hAnsi="Dunant"/>
        </w:rPr>
        <w:t xml:space="preserve"> auf Ihre Kosten abgeholt oder </w:t>
      </w:r>
      <w:r w:rsidR="000273AD">
        <w:rPr>
          <w:rFonts w:ascii="Dunant" w:hAnsi="Dunant"/>
        </w:rPr>
        <w:t>an</w:t>
      </w:r>
      <w:r w:rsidRPr="00304396">
        <w:rPr>
          <w:rFonts w:ascii="Dunant" w:hAnsi="Dunant"/>
        </w:rPr>
        <w:t xml:space="preserve"> den Heimatort </w:t>
      </w:r>
      <w:r w:rsidR="00C61E04">
        <w:rPr>
          <w:rFonts w:ascii="Dunant" w:hAnsi="Dunant"/>
        </w:rPr>
        <w:t>verbracht</w:t>
      </w:r>
      <w:r w:rsidRPr="00304396">
        <w:rPr>
          <w:rFonts w:ascii="Dunant" w:hAnsi="Dunant"/>
        </w:rPr>
        <w:t xml:space="preserve"> wird. </w:t>
      </w:r>
    </w:p>
    <w:p w14:paraId="1656041E" w14:textId="2B89D64D" w:rsidR="000273AD" w:rsidRDefault="000273AD">
      <w:pPr>
        <w:rPr>
          <w:rFonts w:ascii="Dunant" w:hAnsi="Dunant"/>
        </w:rPr>
      </w:pPr>
      <w:r>
        <w:rPr>
          <w:rFonts w:ascii="Dunant" w:hAnsi="Dunant"/>
        </w:rPr>
        <w:br w:type="page"/>
      </w:r>
    </w:p>
    <w:tbl>
      <w:tblPr>
        <w:tblStyle w:val="Tabellenraster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304396" w:rsidRPr="00304396" w14:paraId="1CE0D0B1" w14:textId="77777777" w:rsidTr="00A84716">
        <w:tc>
          <w:tcPr>
            <w:tcW w:w="9054" w:type="dxa"/>
          </w:tcPr>
          <w:p w14:paraId="533A8B66" w14:textId="77777777" w:rsidR="00A84716" w:rsidRDefault="00A84716" w:rsidP="000273AD">
            <w:p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</w:p>
          <w:p w14:paraId="7CE8BD86" w14:textId="4D15AA7E" w:rsidR="00304396" w:rsidRPr="00304396" w:rsidRDefault="00304396" w:rsidP="000273AD">
            <w:p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  <w:r w:rsidRPr="00304396">
              <w:rPr>
                <w:rFonts w:ascii="Dunant" w:hAnsi="Dunant"/>
              </w:rPr>
              <w:t>Ich bin damit einverstanden, dass Bilder, Video- und T</w:t>
            </w:r>
            <w:r w:rsidR="000273AD">
              <w:rPr>
                <w:rFonts w:ascii="Dunant" w:hAnsi="Dunant"/>
              </w:rPr>
              <w:t>on</w:t>
            </w:r>
            <w:r w:rsidRPr="00304396">
              <w:rPr>
                <w:rFonts w:ascii="Dunant" w:hAnsi="Dunant"/>
              </w:rPr>
              <w:t>aufnahmen,</w:t>
            </w:r>
            <w:r w:rsidR="000273AD">
              <w:rPr>
                <w:rFonts w:ascii="Dunant" w:hAnsi="Dunant"/>
              </w:rPr>
              <w:t xml:space="preserve"> sowie textliche Interviews</w:t>
            </w:r>
            <w:r w:rsidRPr="00304396">
              <w:rPr>
                <w:rFonts w:ascii="Dunant" w:hAnsi="Dunant"/>
              </w:rPr>
              <w:t xml:space="preserve"> die im Rahmen der Veranstaltung erstellt werden und auf denen mein Kind abgebildet ist, zum Zwecke der internen und externen Öffentlichkeitsarbeit unbefristet und kostenlos verwendet werden</w:t>
            </w:r>
            <w:r w:rsidR="000273AD">
              <w:rPr>
                <w:rFonts w:ascii="Dunant" w:hAnsi="Dunant"/>
              </w:rPr>
              <w:t xml:space="preserve"> dürfen</w:t>
            </w:r>
            <w:r w:rsidRPr="00304396">
              <w:rPr>
                <w:rFonts w:ascii="Dunant" w:hAnsi="Dunant"/>
              </w:rPr>
              <w:t>.</w:t>
            </w:r>
          </w:p>
          <w:p w14:paraId="07BBBA97" w14:textId="77777777" w:rsidR="00304396" w:rsidRPr="00304396" w:rsidRDefault="00304396" w:rsidP="000273AD">
            <w:p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</w:p>
          <w:p w14:paraId="47F1DE8A" w14:textId="77777777" w:rsidR="00304396" w:rsidRPr="00304396" w:rsidRDefault="00304396" w:rsidP="000273AD">
            <w:pPr>
              <w:numPr>
                <w:ilvl w:val="0"/>
                <w:numId w:val="1"/>
              </w:num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  <w:r w:rsidRPr="00304396">
              <w:rPr>
                <w:rFonts w:ascii="Dunant" w:hAnsi="Dunant"/>
              </w:rPr>
              <w:t>Ja</w:t>
            </w:r>
          </w:p>
          <w:p w14:paraId="24F32A01" w14:textId="77777777" w:rsidR="00304396" w:rsidRPr="00304396" w:rsidRDefault="00304396" w:rsidP="000273AD">
            <w:pPr>
              <w:numPr>
                <w:ilvl w:val="0"/>
                <w:numId w:val="1"/>
              </w:num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  <w:r w:rsidRPr="00304396">
              <w:rPr>
                <w:rFonts w:ascii="Dunant" w:hAnsi="Dunant"/>
              </w:rPr>
              <w:t>Nein</w:t>
            </w:r>
          </w:p>
          <w:p w14:paraId="1F9F21FC" w14:textId="77777777" w:rsidR="00304396" w:rsidRPr="00304396" w:rsidRDefault="00304396" w:rsidP="000273AD">
            <w:p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</w:p>
          <w:p w14:paraId="36E78E2C" w14:textId="77777777" w:rsidR="00304396" w:rsidRPr="00304396" w:rsidRDefault="00304396" w:rsidP="000273AD">
            <w:p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  <w:r w:rsidRPr="00304396">
              <w:rPr>
                <w:rFonts w:ascii="Dunant" w:hAnsi="Dunant"/>
              </w:rPr>
              <w:t>Sie können diese Einwilligung jederzeit widerrufen. Durch den Widerruf der Einwilligung wird die Rechtmäßigkeit der aufgrund der Einwilligung bis zum Widerruf erfolgten Verarbeitung nicht berührt.</w:t>
            </w:r>
          </w:p>
          <w:p w14:paraId="6C460EB7" w14:textId="77777777" w:rsidR="00304396" w:rsidRPr="00304396" w:rsidRDefault="00304396" w:rsidP="000273AD">
            <w:p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</w:p>
          <w:p w14:paraId="56AF6F6D" w14:textId="77777777" w:rsidR="00304396" w:rsidRPr="00304396" w:rsidRDefault="00304396" w:rsidP="000273AD">
            <w:pPr>
              <w:tabs>
                <w:tab w:val="left" w:pos="4140"/>
                <w:tab w:val="left" w:pos="7740"/>
                <w:tab w:val="right" w:pos="10260"/>
              </w:tabs>
              <w:rPr>
                <w:rFonts w:ascii="Dunant" w:hAnsi="Dunant"/>
              </w:rPr>
            </w:pPr>
          </w:p>
          <w:p w14:paraId="235286A2" w14:textId="45BC87F0" w:rsidR="00304396" w:rsidRPr="00304396" w:rsidRDefault="000273AD" w:rsidP="000273AD">
            <w:pPr>
              <w:tabs>
                <w:tab w:val="center" w:pos="2022"/>
                <w:tab w:val="center" w:pos="6180"/>
                <w:tab w:val="left" w:pos="7740"/>
                <w:tab w:val="right" w:pos="10260"/>
              </w:tabs>
              <w:rPr>
                <w:rFonts w:ascii="Dunant" w:hAnsi="Dunant"/>
              </w:rPr>
            </w:pPr>
            <w:r>
              <w:rPr>
                <w:rFonts w:ascii="Dunant" w:hAnsi="Dunant"/>
                <w:noProof/>
                <w:lang w:val="de-AT"/>
              </w:rPr>
              <w:tab/>
            </w:r>
            <w:r>
              <w:rPr>
                <w:rFonts w:ascii="Dunant" w:hAnsi="Dunant"/>
                <w:noProof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"/>
                  </w:textInput>
                </w:ffData>
              </w:fldChar>
            </w:r>
            <w:r>
              <w:rPr>
                <w:rFonts w:ascii="Dunant" w:hAnsi="Dunant"/>
                <w:noProof/>
                <w:lang w:val="de-AT"/>
              </w:rPr>
              <w:instrText xml:space="preserve"> FORMTEXT </w:instrText>
            </w:r>
            <w:r>
              <w:rPr>
                <w:rFonts w:ascii="Dunant" w:hAnsi="Dunant"/>
                <w:noProof/>
                <w:lang w:val="de-AT"/>
              </w:rPr>
            </w:r>
            <w:r>
              <w:rPr>
                <w:rFonts w:ascii="Dunant" w:hAnsi="Dunant"/>
                <w:noProof/>
                <w:lang w:val="de-AT"/>
              </w:rPr>
              <w:fldChar w:fldCharType="separate"/>
            </w:r>
            <w:r>
              <w:rPr>
                <w:rFonts w:ascii="Dunant" w:hAnsi="Dunant"/>
                <w:noProof/>
                <w:lang w:val="de-AT"/>
              </w:rPr>
              <w:t>______________________________</w:t>
            </w:r>
            <w:r>
              <w:rPr>
                <w:rFonts w:ascii="Dunant" w:hAnsi="Dunant"/>
                <w:noProof/>
                <w:lang w:val="de-AT"/>
              </w:rPr>
              <w:fldChar w:fldCharType="end"/>
            </w:r>
            <w:r w:rsidR="00304396" w:rsidRPr="00304396">
              <w:rPr>
                <w:rFonts w:ascii="Dunant" w:hAnsi="Dunant"/>
              </w:rPr>
              <w:tab/>
            </w:r>
            <w:r>
              <w:rPr>
                <w:rFonts w:ascii="Dunant" w:hAnsi="Dunant"/>
                <w:noProof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"/>
                  </w:textInput>
                </w:ffData>
              </w:fldChar>
            </w:r>
            <w:r>
              <w:rPr>
                <w:rFonts w:ascii="Dunant" w:hAnsi="Dunant"/>
                <w:noProof/>
                <w:lang w:val="de-AT"/>
              </w:rPr>
              <w:instrText xml:space="preserve"> FORMTEXT </w:instrText>
            </w:r>
            <w:r>
              <w:rPr>
                <w:rFonts w:ascii="Dunant" w:hAnsi="Dunant"/>
                <w:noProof/>
                <w:lang w:val="de-AT"/>
              </w:rPr>
            </w:r>
            <w:r>
              <w:rPr>
                <w:rFonts w:ascii="Dunant" w:hAnsi="Dunant"/>
                <w:noProof/>
                <w:lang w:val="de-AT"/>
              </w:rPr>
              <w:fldChar w:fldCharType="separate"/>
            </w:r>
            <w:r>
              <w:rPr>
                <w:rFonts w:ascii="Dunant" w:hAnsi="Dunant"/>
                <w:noProof/>
                <w:lang w:val="de-AT"/>
              </w:rPr>
              <w:t>______________________________</w:t>
            </w:r>
            <w:r>
              <w:rPr>
                <w:rFonts w:ascii="Dunant" w:hAnsi="Dunant"/>
                <w:noProof/>
                <w:lang w:val="de-AT"/>
              </w:rPr>
              <w:fldChar w:fldCharType="end"/>
            </w:r>
          </w:p>
          <w:p w14:paraId="7F03BA79" w14:textId="77777777" w:rsidR="00304396" w:rsidRDefault="000273AD" w:rsidP="000273AD">
            <w:pPr>
              <w:tabs>
                <w:tab w:val="center" w:pos="2022"/>
                <w:tab w:val="center" w:pos="6180"/>
                <w:tab w:val="left" w:pos="7740"/>
                <w:tab w:val="right" w:pos="10260"/>
              </w:tabs>
              <w:rPr>
                <w:rFonts w:ascii="Dunant" w:hAnsi="Dunant"/>
              </w:rPr>
            </w:pPr>
            <w:r>
              <w:rPr>
                <w:rFonts w:ascii="Dunant" w:hAnsi="Dunant"/>
              </w:rPr>
              <w:tab/>
            </w:r>
            <w:r w:rsidR="00304396" w:rsidRPr="00304396">
              <w:rPr>
                <w:rFonts w:ascii="Dunant" w:hAnsi="Dunant"/>
              </w:rPr>
              <w:t xml:space="preserve">Unterschrift </w:t>
            </w:r>
            <w:proofErr w:type="spellStart"/>
            <w:r w:rsidR="00304396" w:rsidRPr="00304396">
              <w:rPr>
                <w:rFonts w:ascii="Dunant" w:hAnsi="Dunant"/>
              </w:rPr>
              <w:t>Erziehungsberechtigte</w:t>
            </w:r>
            <w:r>
              <w:rPr>
                <w:rFonts w:ascii="Dunant" w:hAnsi="Dunant"/>
              </w:rPr>
              <w:t>:</w:t>
            </w:r>
            <w:r w:rsidR="00304396" w:rsidRPr="00304396">
              <w:rPr>
                <w:rFonts w:ascii="Dunant" w:hAnsi="Dunant"/>
              </w:rPr>
              <w:t>r</w:t>
            </w:r>
            <w:proofErr w:type="spellEnd"/>
            <w:r w:rsidR="00304396" w:rsidRPr="00304396">
              <w:rPr>
                <w:rFonts w:ascii="Dunant" w:hAnsi="Dunant"/>
              </w:rPr>
              <w:tab/>
              <w:t xml:space="preserve">Unterschrift </w:t>
            </w:r>
            <w:proofErr w:type="spellStart"/>
            <w:r w:rsidR="00304396" w:rsidRPr="00304396">
              <w:rPr>
                <w:rFonts w:ascii="Dunant" w:hAnsi="Dunant"/>
              </w:rPr>
              <w:t>Teilnehmer</w:t>
            </w:r>
            <w:r>
              <w:rPr>
                <w:rFonts w:ascii="Dunant" w:hAnsi="Dunant"/>
              </w:rPr>
              <w:t>:i</w:t>
            </w:r>
            <w:r w:rsidR="00304396" w:rsidRPr="00304396">
              <w:rPr>
                <w:rFonts w:ascii="Dunant" w:hAnsi="Dunant"/>
              </w:rPr>
              <w:t>n</w:t>
            </w:r>
            <w:proofErr w:type="spellEnd"/>
          </w:p>
          <w:p w14:paraId="3003CD1E" w14:textId="542DE053" w:rsidR="00A84716" w:rsidRPr="00304396" w:rsidRDefault="00A84716" w:rsidP="000273AD">
            <w:pPr>
              <w:tabs>
                <w:tab w:val="center" w:pos="2022"/>
                <w:tab w:val="center" w:pos="6180"/>
                <w:tab w:val="left" w:pos="7740"/>
                <w:tab w:val="right" w:pos="10260"/>
              </w:tabs>
              <w:rPr>
                <w:rFonts w:ascii="Dunant" w:hAnsi="Dunant"/>
              </w:rPr>
            </w:pPr>
          </w:p>
        </w:tc>
      </w:tr>
    </w:tbl>
    <w:p w14:paraId="77B2D324" w14:textId="77777777" w:rsidR="00304396" w:rsidRPr="00304396" w:rsidRDefault="00304396" w:rsidP="00C61E04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225AF8CD" w14:textId="0A86EA56" w:rsidR="00304396" w:rsidRPr="00304396" w:rsidRDefault="00304396" w:rsidP="00C61E04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  <w:r w:rsidRPr="00304396">
        <w:rPr>
          <w:rFonts w:ascii="Dunant" w:hAnsi="Dunant"/>
        </w:rPr>
        <w:t xml:space="preserve">Bitte füllen Sie dieses Anmeldeformular vollständig aus und geben es den </w:t>
      </w:r>
      <w:proofErr w:type="spellStart"/>
      <w:r w:rsidRPr="00304396">
        <w:rPr>
          <w:rFonts w:ascii="Dunant" w:hAnsi="Dunant"/>
        </w:rPr>
        <w:t>Jugendgruppenleiter</w:t>
      </w:r>
      <w:r w:rsidR="000273AD">
        <w:rPr>
          <w:rFonts w:ascii="Dunant" w:hAnsi="Dunant"/>
        </w:rPr>
        <w:t>:i</w:t>
      </w:r>
      <w:r w:rsidRPr="00304396">
        <w:rPr>
          <w:rFonts w:ascii="Dunant" w:hAnsi="Dunant"/>
        </w:rPr>
        <w:t>nnen</w:t>
      </w:r>
      <w:proofErr w:type="spellEnd"/>
      <w:r w:rsidRPr="00304396">
        <w:rPr>
          <w:rFonts w:ascii="Dunant" w:hAnsi="Dunant"/>
        </w:rPr>
        <w:t xml:space="preserve"> im Vorfeld der Veranstaltung ab. Beachten Sie auch die beigelegte Packliste.</w:t>
      </w:r>
    </w:p>
    <w:p w14:paraId="17079988" w14:textId="77777777" w:rsidR="00304396" w:rsidRPr="00304396" w:rsidRDefault="00304396" w:rsidP="00C61E04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1999ADB5" w14:textId="77777777" w:rsidR="00304396" w:rsidRPr="00304396" w:rsidRDefault="00304396" w:rsidP="00C61E04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37A9AE2E" w14:textId="403EF6C1" w:rsidR="00304396" w:rsidRPr="00304396" w:rsidRDefault="000273AD" w:rsidP="000273AD">
      <w:pPr>
        <w:tabs>
          <w:tab w:val="center" w:pos="2022"/>
          <w:tab w:val="center" w:pos="6180"/>
          <w:tab w:val="left" w:pos="7740"/>
          <w:tab w:val="right" w:pos="10260"/>
        </w:tabs>
        <w:rPr>
          <w:rFonts w:ascii="Dunant" w:hAnsi="Dunant"/>
          <w:noProof/>
          <w:lang w:val="de-AT" w:eastAsia="en-US"/>
        </w:rPr>
      </w:pPr>
      <w:r>
        <w:rPr>
          <w:rFonts w:ascii="Dunant" w:hAnsi="Dunant"/>
          <w:noProof/>
          <w:lang w:val="de-AT" w:eastAsia="en-US"/>
        </w:rPr>
        <w:tab/>
      </w:r>
      <w:r>
        <w:rPr>
          <w:rFonts w:ascii="Dunant" w:hAnsi="Dunant"/>
          <w:noProof/>
          <w:lang w:val="de-AT" w:eastAsia="en-US"/>
        </w:rPr>
        <w:fldChar w:fldCharType="begin">
          <w:ffData>
            <w:name w:val=""/>
            <w:enabled/>
            <w:calcOnExit w:val="0"/>
            <w:textInput>
              <w:default w:val="______________________________"/>
            </w:textInput>
          </w:ffData>
        </w:fldChar>
      </w:r>
      <w:r>
        <w:rPr>
          <w:rFonts w:ascii="Dunant" w:hAnsi="Dunant"/>
          <w:noProof/>
          <w:lang w:val="de-AT" w:eastAsia="en-US"/>
        </w:rPr>
        <w:instrText xml:space="preserve"> FORMTEXT </w:instrText>
      </w:r>
      <w:r>
        <w:rPr>
          <w:rFonts w:ascii="Dunant" w:hAnsi="Dunant"/>
          <w:noProof/>
          <w:lang w:val="de-AT" w:eastAsia="en-US"/>
        </w:rPr>
      </w:r>
      <w:r>
        <w:rPr>
          <w:rFonts w:ascii="Dunant" w:hAnsi="Dunant"/>
          <w:noProof/>
          <w:lang w:val="de-AT" w:eastAsia="en-US"/>
        </w:rPr>
        <w:fldChar w:fldCharType="separate"/>
      </w:r>
      <w:r>
        <w:rPr>
          <w:rFonts w:ascii="Dunant" w:hAnsi="Dunant"/>
          <w:noProof/>
          <w:lang w:val="de-AT" w:eastAsia="en-US"/>
        </w:rPr>
        <w:t>______________________________</w:t>
      </w:r>
      <w:r>
        <w:rPr>
          <w:rFonts w:ascii="Dunant" w:hAnsi="Dunant"/>
          <w:noProof/>
          <w:lang w:val="de-AT" w:eastAsia="en-US"/>
        </w:rPr>
        <w:fldChar w:fldCharType="end"/>
      </w:r>
      <w:r>
        <w:rPr>
          <w:rFonts w:ascii="Dunant" w:hAnsi="Dunant"/>
          <w:noProof/>
          <w:lang w:val="de-AT" w:eastAsia="en-US"/>
        </w:rPr>
        <w:tab/>
      </w:r>
      <w:r>
        <w:rPr>
          <w:rFonts w:ascii="Dunant" w:hAnsi="Dunant"/>
          <w:noProof/>
          <w:lang w:val="de-AT" w:eastAsia="en-US"/>
        </w:rPr>
        <w:fldChar w:fldCharType="begin">
          <w:ffData>
            <w:name w:val=""/>
            <w:enabled/>
            <w:calcOnExit w:val="0"/>
            <w:textInput>
              <w:default w:val="______________________________"/>
            </w:textInput>
          </w:ffData>
        </w:fldChar>
      </w:r>
      <w:r>
        <w:rPr>
          <w:rFonts w:ascii="Dunant" w:hAnsi="Dunant"/>
          <w:noProof/>
          <w:lang w:val="de-AT" w:eastAsia="en-US"/>
        </w:rPr>
        <w:instrText xml:space="preserve"> FORMTEXT </w:instrText>
      </w:r>
      <w:r>
        <w:rPr>
          <w:rFonts w:ascii="Dunant" w:hAnsi="Dunant"/>
          <w:noProof/>
          <w:lang w:val="de-AT" w:eastAsia="en-US"/>
        </w:rPr>
      </w:r>
      <w:r>
        <w:rPr>
          <w:rFonts w:ascii="Dunant" w:hAnsi="Dunant"/>
          <w:noProof/>
          <w:lang w:val="de-AT" w:eastAsia="en-US"/>
        </w:rPr>
        <w:fldChar w:fldCharType="separate"/>
      </w:r>
      <w:r>
        <w:rPr>
          <w:rFonts w:ascii="Dunant" w:hAnsi="Dunant"/>
          <w:noProof/>
          <w:lang w:val="de-AT" w:eastAsia="en-US"/>
        </w:rPr>
        <w:t>______________________________</w:t>
      </w:r>
      <w:r>
        <w:rPr>
          <w:rFonts w:ascii="Dunant" w:hAnsi="Dunant"/>
          <w:noProof/>
          <w:lang w:val="de-AT" w:eastAsia="en-US"/>
        </w:rPr>
        <w:fldChar w:fldCharType="end"/>
      </w:r>
    </w:p>
    <w:p w14:paraId="038BE1BF" w14:textId="4D71EC94" w:rsidR="00304396" w:rsidRPr="00304396" w:rsidRDefault="000273AD" w:rsidP="000273AD">
      <w:pPr>
        <w:tabs>
          <w:tab w:val="center" w:pos="2022"/>
          <w:tab w:val="center" w:pos="6180"/>
          <w:tab w:val="left" w:pos="7740"/>
          <w:tab w:val="right" w:pos="10260"/>
        </w:tabs>
        <w:rPr>
          <w:rFonts w:ascii="Dunant" w:hAnsi="Dunant"/>
          <w:noProof/>
          <w:lang w:val="de-AT" w:eastAsia="en-US"/>
        </w:rPr>
      </w:pPr>
      <w:r>
        <w:rPr>
          <w:rFonts w:ascii="Dunant" w:hAnsi="Dunant"/>
          <w:noProof/>
          <w:lang w:val="de-AT" w:eastAsia="en-US"/>
        </w:rPr>
        <w:tab/>
      </w:r>
      <w:r w:rsidR="00304396" w:rsidRPr="00304396">
        <w:rPr>
          <w:rFonts w:ascii="Dunant" w:hAnsi="Dunant"/>
          <w:noProof/>
          <w:lang w:val="de-AT" w:eastAsia="en-US"/>
        </w:rPr>
        <w:t>Ort, Datum</w:t>
      </w:r>
      <w:r w:rsidR="00304396" w:rsidRPr="00304396">
        <w:rPr>
          <w:rFonts w:ascii="Dunant" w:hAnsi="Dunant"/>
          <w:noProof/>
          <w:lang w:val="de-AT" w:eastAsia="en-US"/>
        </w:rPr>
        <w:tab/>
        <w:t>Unterschrift Erziehungsberechtigte</w:t>
      </w:r>
      <w:r>
        <w:rPr>
          <w:rFonts w:ascii="Dunant" w:hAnsi="Dunant"/>
          <w:noProof/>
          <w:lang w:val="de-AT" w:eastAsia="en-US"/>
        </w:rPr>
        <w:t>:</w:t>
      </w:r>
      <w:r w:rsidR="00304396" w:rsidRPr="00304396">
        <w:rPr>
          <w:rFonts w:ascii="Dunant" w:hAnsi="Dunant"/>
          <w:noProof/>
          <w:lang w:val="de-AT" w:eastAsia="en-US"/>
        </w:rPr>
        <w:t>r</w:t>
      </w:r>
    </w:p>
    <w:p w14:paraId="604F4DCA" w14:textId="77777777" w:rsidR="00EC4E1B" w:rsidRPr="00501AF9" w:rsidRDefault="00EC4E1B" w:rsidP="00EC4E1B">
      <w:pPr>
        <w:pBdr>
          <w:bottom w:val="single" w:sz="6" w:space="1" w:color="auto"/>
        </w:pBd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5D681AFE" w14:textId="77777777" w:rsidR="00EC4E1B" w:rsidRDefault="00EC4E1B" w:rsidP="00EC4E1B">
      <w:pPr>
        <w:jc w:val="center"/>
      </w:pPr>
    </w:p>
    <w:p w14:paraId="7DE06F97" w14:textId="4E61098D" w:rsidR="00EC4E1B" w:rsidRPr="00501AF9" w:rsidRDefault="00EC4E1B" w:rsidP="00EC4E1B">
      <w:pPr>
        <w:outlineLvl w:val="0"/>
        <w:rPr>
          <w:rFonts w:ascii="Dunant Light" w:hAnsi="Dunant Light"/>
          <w:color w:val="B70E0C"/>
          <w:sz w:val="40"/>
          <w:szCs w:val="40"/>
        </w:rPr>
      </w:pPr>
      <w:r w:rsidRPr="005D72CB">
        <w:rPr>
          <w:rFonts w:ascii="Dunant" w:hAnsi="Dunant"/>
          <w:b/>
          <w:color w:val="B70E0C"/>
          <w:sz w:val="40"/>
          <w:szCs w:val="40"/>
        </w:rPr>
        <w:t>ZU</w:t>
      </w:r>
      <w:r>
        <w:rPr>
          <w:rFonts w:ascii="Dunant" w:hAnsi="Dunant"/>
          <w:b/>
          <w:color w:val="B70E0C"/>
          <w:sz w:val="40"/>
          <w:szCs w:val="40"/>
        </w:rPr>
        <w:t>SATZINFORMATIONEN</w:t>
      </w:r>
      <w:r w:rsidR="000273AD">
        <w:rPr>
          <w:rFonts w:ascii="Dunant" w:hAnsi="Dunant"/>
          <w:b/>
          <w:color w:val="B70E0C"/>
          <w:sz w:val="40"/>
          <w:szCs w:val="40"/>
        </w:rPr>
        <w:t xml:space="preserve"> JUGENDGRUPPE</w:t>
      </w:r>
    </w:p>
    <w:p w14:paraId="2625F496" w14:textId="77777777" w:rsidR="00FE7E44" w:rsidRDefault="00FE7E44" w:rsidP="00EC4E1B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1924D45E" w14:textId="77777777" w:rsidR="00EC4E1B" w:rsidRDefault="00EC4E1B" w:rsidP="00EC4E1B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  <w:sectPr w:rsidR="00EC4E1B" w:rsidSect="00FE7E44">
          <w:footerReference w:type="default" r:id="rId11"/>
          <w:pgSz w:w="11900" w:h="16840"/>
          <w:pgMar w:top="1701" w:right="1418" w:bottom="1134" w:left="1418" w:header="709" w:footer="709" w:gutter="0"/>
          <w:cols w:space="708"/>
          <w:docGrid w:linePitch="360"/>
        </w:sectPr>
      </w:pPr>
    </w:p>
    <w:p w14:paraId="34F3E4A1" w14:textId="77777777" w:rsidR="00514C7C" w:rsidRDefault="00514C7C" w:rsidP="00EC4E1B">
      <w:pPr>
        <w:tabs>
          <w:tab w:val="left" w:pos="4140"/>
          <w:tab w:val="left" w:pos="7740"/>
          <w:tab w:val="right" w:pos="10260"/>
        </w:tabs>
        <w:rPr>
          <w:rFonts w:ascii="Dunant" w:hAnsi="Dunant"/>
        </w:rPr>
      </w:pPr>
    </w:p>
    <w:p w14:paraId="0B96BD19" w14:textId="77777777" w:rsidR="00514C7C" w:rsidRPr="00514C7C" w:rsidRDefault="00514C7C" w:rsidP="00514C7C">
      <w:pPr>
        <w:rPr>
          <w:rFonts w:ascii="Dunant" w:hAnsi="Dunant"/>
        </w:rPr>
      </w:pPr>
    </w:p>
    <w:p w14:paraId="30E11BEF" w14:textId="77777777" w:rsidR="00514C7C" w:rsidRPr="00514C7C" w:rsidRDefault="00514C7C" w:rsidP="00514C7C">
      <w:pPr>
        <w:rPr>
          <w:rFonts w:ascii="Dunant" w:hAnsi="Dunant"/>
        </w:rPr>
      </w:pPr>
    </w:p>
    <w:p w14:paraId="46F96DF9" w14:textId="77777777" w:rsidR="00514C7C" w:rsidRPr="00514C7C" w:rsidRDefault="00514C7C" w:rsidP="00514C7C">
      <w:pPr>
        <w:rPr>
          <w:rFonts w:ascii="Dunant" w:hAnsi="Dunant"/>
        </w:rPr>
      </w:pPr>
    </w:p>
    <w:p w14:paraId="69FCD49A" w14:textId="77777777" w:rsidR="00514C7C" w:rsidRPr="00514C7C" w:rsidRDefault="00514C7C" w:rsidP="00514C7C">
      <w:pPr>
        <w:rPr>
          <w:rFonts w:ascii="Dunant" w:hAnsi="Dunant"/>
        </w:rPr>
      </w:pPr>
    </w:p>
    <w:p w14:paraId="23750E69" w14:textId="77777777" w:rsidR="00514C7C" w:rsidRPr="00514C7C" w:rsidRDefault="00514C7C" w:rsidP="00514C7C">
      <w:pPr>
        <w:rPr>
          <w:rFonts w:ascii="Dunant" w:hAnsi="Dunant"/>
        </w:rPr>
      </w:pPr>
    </w:p>
    <w:p w14:paraId="5CB68C4A" w14:textId="77777777" w:rsidR="00514C7C" w:rsidRPr="00514C7C" w:rsidRDefault="00514C7C" w:rsidP="00514C7C">
      <w:pPr>
        <w:rPr>
          <w:rFonts w:ascii="Dunant" w:hAnsi="Dunant"/>
        </w:rPr>
      </w:pPr>
    </w:p>
    <w:p w14:paraId="6230CAEC" w14:textId="77777777" w:rsidR="00514C7C" w:rsidRPr="00514C7C" w:rsidRDefault="00514C7C" w:rsidP="00514C7C">
      <w:pPr>
        <w:rPr>
          <w:rFonts w:ascii="Dunant" w:hAnsi="Dunant"/>
        </w:rPr>
      </w:pPr>
    </w:p>
    <w:p w14:paraId="04E5A9FD" w14:textId="77777777" w:rsidR="00514C7C" w:rsidRPr="00514C7C" w:rsidRDefault="00514C7C" w:rsidP="00514C7C">
      <w:pPr>
        <w:rPr>
          <w:rFonts w:ascii="Dunant" w:hAnsi="Dunant"/>
        </w:rPr>
      </w:pPr>
    </w:p>
    <w:p w14:paraId="79B6F1C0" w14:textId="77777777" w:rsidR="00514C7C" w:rsidRPr="00514C7C" w:rsidRDefault="00514C7C" w:rsidP="00514C7C">
      <w:pPr>
        <w:rPr>
          <w:rFonts w:ascii="Dunant" w:hAnsi="Dunant"/>
        </w:rPr>
      </w:pPr>
    </w:p>
    <w:p w14:paraId="7A653E58" w14:textId="77777777" w:rsidR="00514C7C" w:rsidRPr="00514C7C" w:rsidRDefault="00514C7C" w:rsidP="00514C7C">
      <w:pPr>
        <w:rPr>
          <w:rFonts w:ascii="Dunant" w:hAnsi="Dunant"/>
        </w:rPr>
      </w:pPr>
    </w:p>
    <w:sectPr w:rsidR="00514C7C" w:rsidRPr="00514C7C" w:rsidSect="00EC4E1B">
      <w:type w:val="continuous"/>
      <w:pgSz w:w="11900" w:h="16840"/>
      <w:pgMar w:top="1701" w:right="1418" w:bottom="1134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70493" w14:textId="77777777" w:rsidR="00F72816" w:rsidRDefault="00F72816" w:rsidP="00D261A0">
      <w:r>
        <w:separator/>
      </w:r>
    </w:p>
  </w:endnote>
  <w:endnote w:type="continuationSeparator" w:id="0">
    <w:p w14:paraId="200DE23E" w14:textId="77777777" w:rsidR="00F72816" w:rsidRDefault="00F72816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4CEA4AE-39A9-4478-8F4D-A9C04CA50E7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94EC9BA-2029-4978-91D6-A500DD552723}"/>
  </w:font>
  <w:font w:name="Dunant Light">
    <w:panose1 w:val="020B0304040101020203"/>
    <w:charset w:val="00"/>
    <w:family w:val="swiss"/>
    <w:pitch w:val="variable"/>
    <w:sig w:usb0="00000007" w:usb1="00000000" w:usb2="00000000" w:usb3="00000000" w:csb0="00000093" w:csb1="00000000"/>
    <w:embedRegular r:id="rId3" w:fontKey="{E0BBD1A6-5530-4BEA-8DCD-8048501B8968}"/>
  </w:font>
  <w:font w:name="Dunant">
    <w:panose1 w:val="020B0504040101020203"/>
    <w:charset w:val="00"/>
    <w:family w:val="swiss"/>
    <w:pitch w:val="variable"/>
    <w:sig w:usb0="00000007" w:usb1="00000000" w:usb2="00000000" w:usb3="00000000" w:csb0="00000093" w:csb1="00000000"/>
    <w:embedRegular r:id="rId4" w:fontKey="{05105B44-102E-476F-BC90-1E2E6B549EFE}"/>
    <w:embedBold r:id="rId5" w:fontKey="{6CA51810-EAE8-4875-9CB9-D05757F04FB0}"/>
  </w:font>
  <w:font w:name="Dunant Medium">
    <w:panose1 w:val="020B0604040101020203"/>
    <w:charset w:val="00"/>
    <w:family w:val="swiss"/>
    <w:pitch w:val="variable"/>
    <w:sig w:usb0="00000007" w:usb1="00000000" w:usb2="00000000" w:usb3="00000000" w:csb0="00000093" w:csb1="00000000"/>
    <w:embedRegular r:id="rId6" w:fontKey="{014F45DE-C309-4160-A217-DBC6E031AB5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F6CCDC9-1CA9-4C3B-ADBC-BD503762FA1D}"/>
    <w:embedBold r:id="rId8" w:fontKey="{ACD0B958-C8EB-433C-9C7C-3AD322D458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DFCBA64-BF4C-45DA-92CB-A4AB5A1CC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51BB9" w14:textId="77777777" w:rsidR="00C152CC" w:rsidRDefault="00C152CC">
    <w:pPr>
      <w:pStyle w:val="Fu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359BEC2" wp14:editId="012C2248">
          <wp:simplePos x="0" y="0"/>
          <wp:positionH relativeFrom="column">
            <wp:posOffset>3823970</wp:posOffset>
          </wp:positionH>
          <wp:positionV relativeFrom="paragraph">
            <wp:posOffset>-1329457</wp:posOffset>
          </wp:positionV>
          <wp:extent cx="2370040" cy="1158270"/>
          <wp:effectExtent l="0" t="0" r="0" b="381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0040" cy="115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A53B4B" wp14:editId="21E06F4F">
              <wp:simplePos x="0" y="0"/>
              <wp:positionH relativeFrom="column">
                <wp:posOffset>-557530</wp:posOffset>
              </wp:positionH>
              <wp:positionV relativeFrom="paragraph">
                <wp:posOffset>-1720850</wp:posOffset>
              </wp:positionV>
              <wp:extent cx="6840220" cy="1979930"/>
              <wp:effectExtent l="0" t="0" r="0" b="1270"/>
              <wp:wrapNone/>
              <wp:docPr id="2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197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537133" id="Rechteck 1" o:spid="_x0000_s1026" style="position:absolute;margin-left:-43.9pt;margin-top:-135.5pt;width:538.6pt;height:15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1AF2FB" wp14:editId="36E85363">
              <wp:simplePos x="0" y="0"/>
              <wp:positionH relativeFrom="column">
                <wp:posOffset>-552450</wp:posOffset>
              </wp:positionH>
              <wp:positionV relativeFrom="paragraph">
                <wp:posOffset>45085</wp:posOffset>
              </wp:positionV>
              <wp:extent cx="6840220" cy="215900"/>
              <wp:effectExtent l="0" t="0" r="0" b="0"/>
              <wp:wrapNone/>
              <wp:docPr id="5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2FAF09" id="Rechteck 1" o:spid="_x0000_s1026" style="position:absolute;margin-left:-43.5pt;margin-top:3.55pt;width:538.6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" fillcolor="#b70e0c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D3CC64" wp14:editId="1D54E07D">
              <wp:simplePos x="0" y="0"/>
              <wp:positionH relativeFrom="column">
                <wp:posOffset>-502285</wp:posOffset>
              </wp:positionH>
              <wp:positionV relativeFrom="paragraph">
                <wp:posOffset>-12700</wp:posOffset>
              </wp:positionV>
              <wp:extent cx="6908800" cy="342900"/>
              <wp:effectExtent l="5715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B7B23" w14:textId="50B2A5A7" w:rsidR="00C152CC" w:rsidRPr="006657E3" w:rsidRDefault="00304396" w:rsidP="00DB3686">
                          <w:pP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>BUNDESJUGENDCAMP 2024</w:t>
                          </w:r>
                          <w:r w:rsidR="00C152CC" w:rsidRPr="00241973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| </w:t>
                          </w:r>
                          <w:r w:rsidRPr="00304396">
                            <w:rPr>
                              <w:rFonts w:ascii="Dunant" w:hAnsi="Dunant" w:cs="Arial"/>
                              <w:b/>
                              <w:caps/>
                              <w:color w:val="FFFFFF"/>
                              <w:sz w:val="14"/>
                              <w:szCs w:val="14"/>
                            </w:rPr>
                            <w:t>www.jugendrotkreuz.at/bundesjugendcamp-2024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3CC6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39.55pt;margin-top:-1pt;width:54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" filled="f" stroked="f">
              <v:textbox inset=",7.2pt,,7.2pt">
                <w:txbxContent>
                  <w:p w14:paraId="4F1B7B23" w14:textId="50B2A5A7" w:rsidR="00C152CC" w:rsidRPr="006657E3" w:rsidRDefault="00304396" w:rsidP="00DB3686">
                    <w:pP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>BUNDESJUGENDCAMP 2024</w:t>
                    </w:r>
                    <w:r w:rsidR="00C152CC" w:rsidRPr="00241973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 xml:space="preserve"> | </w:t>
                    </w:r>
                    <w:r w:rsidRPr="00304396">
                      <w:rPr>
                        <w:rFonts w:ascii="Dunant" w:hAnsi="Dunant" w:cs="Arial"/>
                        <w:b/>
                        <w:caps/>
                        <w:color w:val="FFFFFF"/>
                        <w:sz w:val="14"/>
                        <w:szCs w:val="14"/>
                      </w:rPr>
                      <w:t>www.jugendrotkreuz.at/bundesjugendcamp-2024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AF2F0" w14:textId="77777777" w:rsidR="000273AD" w:rsidRDefault="000273AD" w:rsidP="000273AD">
    <w:pPr>
      <w:pStyle w:val="Fuzeil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4D6A4D9" wp14:editId="497EF37F">
          <wp:simplePos x="0" y="0"/>
          <wp:positionH relativeFrom="column">
            <wp:posOffset>3823970</wp:posOffset>
          </wp:positionH>
          <wp:positionV relativeFrom="paragraph">
            <wp:posOffset>-1329457</wp:posOffset>
          </wp:positionV>
          <wp:extent cx="2370040" cy="1158270"/>
          <wp:effectExtent l="0" t="0" r="0" b="381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0040" cy="115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65020BC" wp14:editId="6B049EB7">
              <wp:simplePos x="0" y="0"/>
              <wp:positionH relativeFrom="column">
                <wp:posOffset>-557530</wp:posOffset>
              </wp:positionH>
              <wp:positionV relativeFrom="paragraph">
                <wp:posOffset>-1720850</wp:posOffset>
              </wp:positionV>
              <wp:extent cx="6840220" cy="1979930"/>
              <wp:effectExtent l="0" t="0" r="0" b="1270"/>
              <wp:wrapNone/>
              <wp:docPr id="13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197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189246" id="Rechteck 1" o:spid="_x0000_s1026" style="position:absolute;margin-left:-43.9pt;margin-top:-135.5pt;width:538.6pt;height:15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49CB31" wp14:editId="4904E241">
              <wp:simplePos x="0" y="0"/>
              <wp:positionH relativeFrom="column">
                <wp:posOffset>-552450</wp:posOffset>
              </wp:positionH>
              <wp:positionV relativeFrom="paragraph">
                <wp:posOffset>45085</wp:posOffset>
              </wp:positionV>
              <wp:extent cx="6840220" cy="215900"/>
              <wp:effectExtent l="0" t="0" r="0" b="0"/>
              <wp:wrapNone/>
              <wp:docPr id="14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FF6FD0" id="Rechteck 1" o:spid="_x0000_s1026" style="position:absolute;margin-left:-43.5pt;margin-top:3.55pt;width:538.6pt;height:1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" fillcolor="#b70e0c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68AE14" wp14:editId="59EB26A2">
              <wp:simplePos x="0" y="0"/>
              <wp:positionH relativeFrom="column">
                <wp:posOffset>-502285</wp:posOffset>
              </wp:positionH>
              <wp:positionV relativeFrom="paragraph">
                <wp:posOffset>-12700</wp:posOffset>
              </wp:positionV>
              <wp:extent cx="6908800" cy="342900"/>
              <wp:effectExtent l="5715" t="0" r="0" b="0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E9B5C" w14:textId="77777777" w:rsidR="000273AD" w:rsidRPr="006657E3" w:rsidRDefault="000273AD" w:rsidP="000273AD">
                          <w:pP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>BUNDESJUGENDCAMP 2024</w:t>
                          </w:r>
                          <w:r w:rsidRPr="00241973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| </w:t>
                          </w:r>
                          <w:r w:rsidRPr="00304396">
                            <w:rPr>
                              <w:rFonts w:ascii="Dunant" w:hAnsi="Dunant" w:cs="Arial"/>
                              <w:b/>
                              <w:caps/>
                              <w:color w:val="FFFFFF"/>
                              <w:sz w:val="14"/>
                              <w:szCs w:val="14"/>
                            </w:rPr>
                            <w:t>www.jugendrotkreuz.at/bundesjugendcamp-2024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8AE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55pt;margin-top:-1pt;width:54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" filled="f" stroked="f">
              <v:textbox inset=",7.2pt,,7.2pt">
                <w:txbxContent>
                  <w:p w14:paraId="44EE9B5C" w14:textId="77777777" w:rsidR="000273AD" w:rsidRPr="006657E3" w:rsidRDefault="000273AD" w:rsidP="000273AD">
                    <w:pP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>BUNDESJUGENDCAMP 2024</w:t>
                    </w:r>
                    <w:r w:rsidRPr="00241973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 xml:space="preserve"> | </w:t>
                    </w:r>
                    <w:r w:rsidRPr="00304396">
                      <w:rPr>
                        <w:rFonts w:ascii="Dunant" w:hAnsi="Dunant" w:cs="Arial"/>
                        <w:b/>
                        <w:caps/>
                        <w:color w:val="FFFFFF"/>
                        <w:sz w:val="14"/>
                        <w:szCs w:val="14"/>
                      </w:rPr>
                      <w:t>www.jugendrotkreuz.at/bundesjugendcamp-2024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AA208" w14:textId="77777777" w:rsidR="00F72816" w:rsidRDefault="00F72816" w:rsidP="00D261A0">
      <w:r>
        <w:separator/>
      </w:r>
    </w:p>
  </w:footnote>
  <w:footnote w:type="continuationSeparator" w:id="0">
    <w:p w14:paraId="695DB12E" w14:textId="77777777" w:rsidR="00F72816" w:rsidRDefault="00F72816" w:rsidP="00D26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2207A"/>
    <w:multiLevelType w:val="hybridMultilevel"/>
    <w:tmpl w:val="5AFCFC7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E1B"/>
    <w:rsid w:val="000001A2"/>
    <w:rsid w:val="000273AD"/>
    <w:rsid w:val="00077F03"/>
    <w:rsid w:val="000B6C5E"/>
    <w:rsid w:val="000C01F5"/>
    <w:rsid w:val="000E2C8A"/>
    <w:rsid w:val="00106666"/>
    <w:rsid w:val="00164567"/>
    <w:rsid w:val="001A141A"/>
    <w:rsid w:val="001B24CE"/>
    <w:rsid w:val="001D6B19"/>
    <w:rsid w:val="001E4041"/>
    <w:rsid w:val="00201CD7"/>
    <w:rsid w:val="002829E4"/>
    <w:rsid w:val="00304396"/>
    <w:rsid w:val="00305077"/>
    <w:rsid w:val="003262E7"/>
    <w:rsid w:val="003460DE"/>
    <w:rsid w:val="00462EC5"/>
    <w:rsid w:val="00475D58"/>
    <w:rsid w:val="0048448C"/>
    <w:rsid w:val="00495888"/>
    <w:rsid w:val="004B0B3E"/>
    <w:rsid w:val="004B5B9A"/>
    <w:rsid w:val="004F644C"/>
    <w:rsid w:val="00514C7C"/>
    <w:rsid w:val="005C453C"/>
    <w:rsid w:val="005F1A17"/>
    <w:rsid w:val="00653EFC"/>
    <w:rsid w:val="006657E3"/>
    <w:rsid w:val="006A1DED"/>
    <w:rsid w:val="007055AC"/>
    <w:rsid w:val="00714137"/>
    <w:rsid w:val="0077567D"/>
    <w:rsid w:val="00784457"/>
    <w:rsid w:val="00793DDB"/>
    <w:rsid w:val="007C103B"/>
    <w:rsid w:val="007C6074"/>
    <w:rsid w:val="007F2880"/>
    <w:rsid w:val="00883745"/>
    <w:rsid w:val="008A0599"/>
    <w:rsid w:val="009231E5"/>
    <w:rsid w:val="00946B2A"/>
    <w:rsid w:val="00A432BA"/>
    <w:rsid w:val="00A84716"/>
    <w:rsid w:val="00AA1990"/>
    <w:rsid w:val="00B04F94"/>
    <w:rsid w:val="00B159B5"/>
    <w:rsid w:val="00B70E8B"/>
    <w:rsid w:val="00B7163E"/>
    <w:rsid w:val="00C012FC"/>
    <w:rsid w:val="00C152CC"/>
    <w:rsid w:val="00C34665"/>
    <w:rsid w:val="00C61E04"/>
    <w:rsid w:val="00CB2934"/>
    <w:rsid w:val="00CF455C"/>
    <w:rsid w:val="00D05C4A"/>
    <w:rsid w:val="00D261A0"/>
    <w:rsid w:val="00D4458C"/>
    <w:rsid w:val="00D936CB"/>
    <w:rsid w:val="00DB3686"/>
    <w:rsid w:val="00E60ABF"/>
    <w:rsid w:val="00EC4E1B"/>
    <w:rsid w:val="00F67BD0"/>
    <w:rsid w:val="00F72816"/>
    <w:rsid w:val="00F94708"/>
    <w:rsid w:val="00FA637F"/>
    <w:rsid w:val="00FC184A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b70e0c"/>
    </o:shapedefaults>
    <o:shapelayout v:ext="edit">
      <o:idmap v:ext="edit" data="1"/>
    </o:shapelayout>
  </w:shapeDefaults>
  <w:decimalSymbol w:val=","/>
  <w:listSeparator w:val=";"/>
  <w14:docId w14:val="4EDB414F"/>
  <w15:docId w15:val="{51F0CD34-B359-4A5C-92FB-FE3345698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261A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261A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7B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7BD0"/>
    <w:rPr>
      <w:rFonts w:ascii="Tahoma" w:hAnsi="Tahoma" w:cs="Tahoma"/>
      <w:sz w:val="16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C4E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EC4E1B"/>
  </w:style>
  <w:style w:type="character" w:styleId="Endnotenzeichen">
    <w:name w:val="endnote reference"/>
    <w:basedOn w:val="Absatz-Standardschriftart"/>
    <w:uiPriority w:val="99"/>
    <w:semiHidden/>
    <w:unhideWhenUsed/>
    <w:rsid w:val="00EC4E1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C152C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52C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304396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6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gendrotkreuz@st.roteskreuz.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jugendrotkreuz.at/bundesjugendcamp-202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lackner\Desktop\Einverst&#228;ndniserkl&#228;run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3041BD-3D71-4BB0-8A31-68DA9376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Einverständniserklärung.dotx</Template>
  <TotalTime>0</TotalTime>
  <Pages>3</Pages>
  <Words>648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Österreichisches Rotes Kreuz LV Steiermark</Company>
  <LinksUpToDate>false</LinksUpToDate>
  <CharactersWithSpaces>4723</CharactersWithSpaces>
  <SharedDoc>false</SharedDoc>
  <HLinks>
    <vt:vector size="12" baseType="variant">
      <vt:variant>
        <vt:i4>1572954</vt:i4>
      </vt:variant>
      <vt:variant>
        <vt:i4>-1</vt:i4>
      </vt:variant>
      <vt:variant>
        <vt:i4>2055</vt:i4>
      </vt:variant>
      <vt:variant>
        <vt:i4>1</vt:i4>
      </vt:variant>
      <vt:variant>
        <vt:lpwstr>OERK_logo_1z_slogan_unten_RGB_LV</vt:lpwstr>
      </vt:variant>
      <vt:variant>
        <vt:lpwstr/>
      </vt:variant>
      <vt:variant>
        <vt:i4>851982</vt:i4>
      </vt:variant>
      <vt:variant>
        <vt:i4>-1</vt:i4>
      </vt:variant>
      <vt:variant>
        <vt:i4>1029</vt:i4>
      </vt:variant>
      <vt:variant>
        <vt:i4>1</vt:i4>
      </vt:variant>
      <vt:variant>
        <vt:lpwstr>Bild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Lackner Patrick</dc:creator>
  <cp:lastModifiedBy>Lackner Patrick (OeRK Stmk -  Jugendrotkreuz)</cp:lastModifiedBy>
  <cp:revision>4</cp:revision>
  <dcterms:created xsi:type="dcterms:W3CDTF">2024-01-08T07:42:00Z</dcterms:created>
  <dcterms:modified xsi:type="dcterms:W3CDTF">2024-01-08T10:43:00Z</dcterms:modified>
</cp:coreProperties>
</file>